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89149B" w14:textId="3E56BEFC" w:rsidR="008015FA" w:rsidRPr="004E0EB4" w:rsidRDefault="00F40360" w:rsidP="00252051">
      <w:pPr>
        <w:pStyle w:val="Centered"/>
        <w:spacing w:line="240" w:lineRule="auto"/>
        <w:jc w:val="left"/>
        <w:rPr>
          <w:rFonts w:ascii="Corbel" w:hAnsi="Corbel"/>
          <w:noProof/>
          <w:color w:val="1E5A70" w:themeColor="accent3" w:themeShade="80"/>
          <w:sz w:val="36"/>
          <w:szCs w:val="36"/>
          <w:lang w:val="en-GB"/>
        </w:rPr>
      </w:pPr>
      <w:r w:rsidRPr="004E0EB4">
        <w:rPr>
          <w:rFonts w:ascii="Corbel" w:hAnsi="Corbel"/>
          <w:noProof/>
          <w:color w:val="1E5A70" w:themeColor="accent3" w:themeShade="80"/>
          <w:sz w:val="36"/>
          <w:szCs w:val="36"/>
          <w:lang w:val="en-GB"/>
        </w:rPr>
        <w:t>PROJECT FINANCING - APPLICATION FORM</w:t>
      </w:r>
    </w:p>
    <w:p w14:paraId="5EE84471" w14:textId="77777777" w:rsidR="00F40360" w:rsidRPr="004E0EB4" w:rsidRDefault="00F40360" w:rsidP="00F40360">
      <w:pPr>
        <w:pStyle w:val="BodyText"/>
        <w:rPr>
          <w:lang w:val="en-GB"/>
        </w:rPr>
      </w:pPr>
    </w:p>
    <w:tbl>
      <w:tblPr>
        <w:tblW w:w="0" w:type="auto"/>
        <w:tbl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blBorders>
        <w:tblLook w:val="0000" w:firstRow="0" w:lastRow="0" w:firstColumn="0" w:lastColumn="0" w:noHBand="0" w:noVBand="0"/>
      </w:tblPr>
      <w:tblGrid>
        <w:gridCol w:w="535"/>
        <w:gridCol w:w="2160"/>
        <w:gridCol w:w="6315"/>
      </w:tblGrid>
      <w:tr w:rsidR="00AC339C" w:rsidRPr="004E0EB4" w14:paraId="6FFE4DAC" w14:textId="77777777" w:rsidTr="004A4322"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F967D7E" w14:textId="77777777" w:rsidR="00AC339C" w:rsidRPr="004E0EB4" w:rsidRDefault="00AC339C" w:rsidP="008A534F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1B590778" w14:textId="77777777" w:rsidR="00AC339C" w:rsidRPr="004E0EB4" w:rsidRDefault="00AC339C" w:rsidP="008A534F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Applicant / Project Sponsor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41803F04" w14:textId="2EAD7BC3" w:rsidR="00AC339C" w:rsidRPr="004E0EB4" w:rsidRDefault="00AC339C" w:rsidP="00AC339C">
            <w:pPr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</w:p>
        </w:tc>
      </w:tr>
      <w:tr w:rsidR="008015FA" w:rsidRPr="004E0EB4" w14:paraId="4E969962" w14:textId="77777777" w:rsidTr="004A4322"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9F6BBCB" w14:textId="77777777" w:rsidR="008015FA" w:rsidRPr="004E0EB4" w:rsidRDefault="008015FA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598F1B68" w14:textId="77777777" w:rsidR="008015FA" w:rsidRPr="004E0EB4" w:rsidRDefault="0055331F" w:rsidP="008C5FB7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Project Title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621B5B9E" w14:textId="77777777" w:rsidR="008015FA" w:rsidRPr="004E0EB4" w:rsidRDefault="008015FA" w:rsidP="00AC339C">
            <w:pPr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</w:p>
        </w:tc>
      </w:tr>
      <w:tr w:rsidR="008015FA" w:rsidRPr="004E0EB4" w14:paraId="143AEE01" w14:textId="77777777" w:rsidTr="004A4322"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2872E68" w14:textId="77777777" w:rsidR="008015FA" w:rsidRPr="004E0EB4" w:rsidRDefault="008015FA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170BEB2E" w14:textId="77777777" w:rsidR="008015FA" w:rsidRPr="004E0EB4" w:rsidRDefault="00C075FD" w:rsidP="008C5FB7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 xml:space="preserve">Location / </w:t>
            </w:r>
            <w:r w:rsidR="0055331F" w:rsidRPr="004E0EB4">
              <w:rPr>
                <w:szCs w:val="20"/>
                <w:lang w:val="en-GB"/>
              </w:rPr>
              <w:t>Country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3F49FB4F" w14:textId="77777777" w:rsidR="008015FA" w:rsidRPr="004E0EB4" w:rsidRDefault="008015FA" w:rsidP="00AC339C">
            <w:pPr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</w:p>
        </w:tc>
      </w:tr>
      <w:tr w:rsidR="0055331F" w:rsidRPr="004E0EB4" w14:paraId="0C06E305" w14:textId="77777777" w:rsidTr="004A4322">
        <w:trPr>
          <w:trHeight w:val="2573"/>
        </w:trPr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33C949D9" w14:textId="77777777" w:rsidR="0055331F" w:rsidRPr="004E0EB4" w:rsidRDefault="0055331F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4C22C71F" w14:textId="77777777" w:rsidR="0055331F" w:rsidRPr="004E0EB4" w:rsidRDefault="0055331F" w:rsidP="008015FA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Project Type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6D3DE06D" w14:textId="77777777" w:rsidR="0055331F" w:rsidRPr="000F0263" w:rsidRDefault="00CC28FA" w:rsidP="00AC339C">
            <w:pPr>
              <w:spacing w:before="120" w:after="120"/>
              <w:ind w:left="136"/>
              <w:rPr>
                <w:color w:val="808080" w:themeColor="background1" w:themeShade="80"/>
                <w:szCs w:val="20"/>
                <w:lang w:val="en-GB"/>
              </w:rPr>
            </w:pPr>
            <w:r w:rsidRPr="000F0263">
              <w:rPr>
                <w:color w:val="808080" w:themeColor="background1" w:themeShade="80"/>
                <w:szCs w:val="20"/>
                <w:lang w:val="en-GB"/>
              </w:rPr>
              <w:t xml:space="preserve">Select by </w:t>
            </w:r>
            <w:r w:rsidR="00C075FD" w:rsidRPr="000F0263">
              <w:rPr>
                <w:color w:val="808080" w:themeColor="background1" w:themeShade="80"/>
                <w:szCs w:val="20"/>
                <w:lang w:val="en-GB"/>
              </w:rPr>
              <w:t>Double Click on the Box</w:t>
            </w:r>
          </w:p>
          <w:p w14:paraId="79D7B293" w14:textId="77777777" w:rsidR="00C075FD" w:rsidRPr="004E0EB4" w:rsidRDefault="00C075FD" w:rsidP="00C075FD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heck1"/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bookmarkEnd w:id="0"/>
            <w:r w:rsidRPr="004E0EB4">
              <w:rPr>
                <w:rFonts w:cs="Calibri"/>
                <w:bCs/>
                <w:lang w:val="en-GB"/>
              </w:rPr>
              <w:t xml:space="preserve"> Factory </w:t>
            </w:r>
          </w:p>
          <w:p w14:paraId="62EAB0B4" w14:textId="77777777" w:rsidR="00853EFF" w:rsidRPr="004E0EB4" w:rsidRDefault="00C075FD" w:rsidP="00C075FD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Real Estate </w:t>
            </w:r>
            <w:r w:rsidR="00853EFF" w:rsidRPr="004E0EB4">
              <w:rPr>
                <w:rFonts w:cs="Calibri"/>
                <w:bCs/>
                <w:lang w:val="en-GB"/>
              </w:rPr>
              <w:t xml:space="preserve">(select one)  </w:t>
            </w:r>
          </w:p>
          <w:p w14:paraId="6089DA9B" w14:textId="77777777" w:rsidR="00C075FD" w:rsidRPr="004E0EB4" w:rsidRDefault="00853EFF" w:rsidP="00853EFF">
            <w:pPr>
              <w:spacing w:before="120" w:after="120"/>
              <w:ind w:left="7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Housing    </w:t>
            </w: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Hotel    </w:t>
            </w: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>Hospital</w:t>
            </w:r>
            <w:r w:rsidR="00E60F42" w:rsidRPr="004E0EB4">
              <w:rPr>
                <w:rFonts w:cs="Calibri"/>
                <w:bCs/>
                <w:lang w:val="en-GB"/>
              </w:rPr>
              <w:t xml:space="preserve">   </w:t>
            </w:r>
            <w:r w:rsidR="00E60F42"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E60F42"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="00E60F42" w:rsidRPr="004E0EB4">
              <w:rPr>
                <w:rFonts w:cs="Calibri"/>
                <w:bCs/>
                <w:lang w:val="en-GB"/>
              </w:rPr>
              <w:fldChar w:fldCharType="end"/>
            </w:r>
            <w:r w:rsidR="00E60F42" w:rsidRPr="004E0EB4">
              <w:rPr>
                <w:rFonts w:cs="Calibri"/>
                <w:bCs/>
                <w:lang w:val="en-GB"/>
              </w:rPr>
              <w:t>Other</w:t>
            </w:r>
          </w:p>
          <w:p w14:paraId="239457C2" w14:textId="77777777" w:rsidR="00C075FD" w:rsidRPr="004E0EB4" w:rsidRDefault="00C075FD" w:rsidP="00C075FD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Renewable Energy</w:t>
            </w:r>
          </w:p>
          <w:p w14:paraId="0CF77317" w14:textId="77777777" w:rsidR="00E60F42" w:rsidRPr="004E0EB4" w:rsidRDefault="00E60F42" w:rsidP="00C075FD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Infrastructure</w:t>
            </w:r>
          </w:p>
        </w:tc>
      </w:tr>
      <w:tr w:rsidR="008015FA" w:rsidRPr="004E0EB4" w14:paraId="541CE5FF" w14:textId="77777777" w:rsidTr="004A4322"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7F3FE9FD" w14:textId="77777777" w:rsidR="008015FA" w:rsidRPr="004E0EB4" w:rsidRDefault="008015FA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5200916F" w14:textId="77777777" w:rsidR="008015FA" w:rsidRPr="004E0EB4" w:rsidRDefault="0055331F" w:rsidP="008C5FB7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 xml:space="preserve">Project </w:t>
            </w:r>
            <w:r w:rsidR="00CC28FA" w:rsidRPr="004E0EB4">
              <w:rPr>
                <w:szCs w:val="20"/>
                <w:lang w:val="en-GB"/>
              </w:rPr>
              <w:t xml:space="preserve">Brief </w:t>
            </w:r>
            <w:r w:rsidRPr="004E0EB4">
              <w:rPr>
                <w:szCs w:val="20"/>
                <w:lang w:val="en-GB"/>
              </w:rPr>
              <w:t>Description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7AD83958" w14:textId="77777777" w:rsidR="008015FA" w:rsidRPr="004E0EB4" w:rsidRDefault="008015FA" w:rsidP="00AC339C">
            <w:pPr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</w:p>
        </w:tc>
      </w:tr>
      <w:tr w:rsidR="00CC28FA" w:rsidRPr="004E0EB4" w14:paraId="5DFEA876" w14:textId="77777777" w:rsidTr="004A4322">
        <w:trPr>
          <w:trHeight w:val="1322"/>
        </w:trPr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73B03961" w14:textId="77777777" w:rsidR="00CC28FA" w:rsidRPr="004E0EB4" w:rsidRDefault="00CC28FA" w:rsidP="008A534F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4A9644F6" w14:textId="77777777" w:rsidR="00CC28FA" w:rsidRPr="004E0EB4" w:rsidRDefault="00CC28FA" w:rsidP="008A534F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Financing Requirement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1E05BA0" w14:textId="77777777" w:rsidR="00CC28FA" w:rsidRPr="000F0263" w:rsidRDefault="00CC28FA" w:rsidP="00CC28FA">
            <w:pPr>
              <w:spacing w:before="120" w:after="120"/>
              <w:ind w:left="136"/>
              <w:rPr>
                <w:color w:val="808080" w:themeColor="background1" w:themeShade="80"/>
                <w:szCs w:val="20"/>
                <w:lang w:val="en-GB"/>
              </w:rPr>
            </w:pPr>
            <w:r w:rsidRPr="000F0263">
              <w:rPr>
                <w:color w:val="808080" w:themeColor="background1" w:themeShade="80"/>
                <w:szCs w:val="20"/>
                <w:lang w:val="en-GB"/>
              </w:rPr>
              <w:t xml:space="preserve">Select by Double Click on one or more Boxes </w:t>
            </w:r>
          </w:p>
          <w:p w14:paraId="1727BCD4" w14:textId="77777777" w:rsidR="00BD08ED" w:rsidRPr="004E0EB4" w:rsidRDefault="00CC28FA" w:rsidP="00CC28FA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Finance  </w:t>
            </w:r>
            <w:r w:rsidR="00BD08ED" w:rsidRPr="004E0EB4">
              <w:rPr>
                <w:rFonts w:cs="Calibri"/>
                <w:bCs/>
                <w:lang w:val="en-GB"/>
              </w:rPr>
              <w:t xml:space="preserve">      </w:t>
            </w: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Engineering </w:t>
            </w:r>
            <w:r w:rsidR="00BD08ED" w:rsidRPr="004E0EB4">
              <w:rPr>
                <w:rFonts w:cs="Calibri"/>
                <w:bCs/>
                <w:lang w:val="en-GB"/>
              </w:rPr>
              <w:t xml:space="preserve">        </w:t>
            </w: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Procurement </w:t>
            </w:r>
            <w:r w:rsidR="00BD08ED" w:rsidRPr="004E0EB4">
              <w:rPr>
                <w:rFonts w:cs="Calibri"/>
                <w:bCs/>
                <w:lang w:val="en-GB"/>
              </w:rPr>
              <w:t xml:space="preserve">    </w:t>
            </w:r>
          </w:p>
          <w:p w14:paraId="6A83D13B" w14:textId="77777777" w:rsidR="00CC28FA" w:rsidRPr="004E0EB4" w:rsidRDefault="00CC28FA" w:rsidP="00CC28FA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Construction </w:t>
            </w:r>
          </w:p>
        </w:tc>
      </w:tr>
      <w:tr w:rsidR="008015FA" w:rsidRPr="004E0EB4" w14:paraId="50141A07" w14:textId="77777777" w:rsidTr="004A4322">
        <w:trPr>
          <w:trHeight w:val="972"/>
        </w:trPr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D91A384" w14:textId="77777777" w:rsidR="008015FA" w:rsidRPr="004E0EB4" w:rsidRDefault="008015FA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273AC0F7" w14:textId="3C41571F" w:rsidR="008015FA" w:rsidRPr="004E0EB4" w:rsidRDefault="004A4322" w:rsidP="008015FA">
            <w:pPr>
              <w:spacing w:before="120"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 xml:space="preserve">Requested </w:t>
            </w:r>
            <w:r w:rsidR="0055331F" w:rsidRPr="004E0EB4">
              <w:rPr>
                <w:szCs w:val="20"/>
                <w:lang w:val="en-GB"/>
              </w:rPr>
              <w:t>Financi</w:t>
            </w:r>
            <w:r>
              <w:rPr>
                <w:szCs w:val="20"/>
                <w:lang w:val="en-GB"/>
              </w:rPr>
              <w:t xml:space="preserve">ng </w:t>
            </w:r>
            <w:r w:rsidR="00002AD3" w:rsidRPr="004E0EB4">
              <w:rPr>
                <w:szCs w:val="20"/>
                <w:lang w:val="en-GB"/>
              </w:rPr>
              <w:t>Amount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33671913" w14:textId="034AA6A2" w:rsidR="008015FA" w:rsidRDefault="004A4322" w:rsidP="00AC339C">
            <w:pPr>
              <w:tabs>
                <w:tab w:val="num" w:pos="432"/>
              </w:tabs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  <w:r>
              <w:rPr>
                <w:color w:val="262626"/>
                <w:szCs w:val="20"/>
                <w:lang w:val="en-GB"/>
              </w:rPr>
              <w:t xml:space="preserve">Total Amount </w:t>
            </w:r>
            <w:r w:rsidR="00002AD3" w:rsidRPr="004E0EB4">
              <w:rPr>
                <w:color w:val="262626"/>
                <w:szCs w:val="20"/>
                <w:lang w:val="en-GB"/>
              </w:rPr>
              <w:t>US Dollars</w:t>
            </w:r>
            <w:r w:rsidR="001F0D09" w:rsidRPr="004E0EB4">
              <w:rPr>
                <w:color w:val="262626"/>
                <w:szCs w:val="20"/>
                <w:lang w:val="en-GB"/>
              </w:rPr>
              <w:t xml:space="preserve"> </w:t>
            </w:r>
            <w:r w:rsidR="00F63BBD" w:rsidRPr="004E0EB4">
              <w:rPr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" w:name="Text1"/>
            <w:r w:rsidR="00F63BBD" w:rsidRPr="004E0EB4">
              <w:rPr>
                <w:szCs w:val="20"/>
                <w:lang w:val="en-GB"/>
              </w:rPr>
              <w:instrText xml:space="preserve"> FORMTEXT </w:instrText>
            </w:r>
            <w:r w:rsidR="00F63BBD" w:rsidRPr="004E0EB4">
              <w:rPr>
                <w:szCs w:val="20"/>
                <w:lang w:val="en-GB"/>
              </w:rPr>
            </w:r>
            <w:r w:rsidR="00F63BBD" w:rsidRPr="004E0EB4">
              <w:rPr>
                <w:szCs w:val="20"/>
                <w:lang w:val="en-GB"/>
              </w:rPr>
              <w:fldChar w:fldCharType="separate"/>
            </w:r>
            <w:r w:rsidR="00F63BBD" w:rsidRPr="004E0EB4">
              <w:rPr>
                <w:noProof/>
                <w:szCs w:val="20"/>
                <w:lang w:val="en-GB"/>
              </w:rPr>
              <w:t> </w:t>
            </w:r>
            <w:r w:rsidR="00F63BBD" w:rsidRPr="004E0EB4">
              <w:rPr>
                <w:noProof/>
                <w:szCs w:val="20"/>
                <w:lang w:val="en-GB"/>
              </w:rPr>
              <w:t> </w:t>
            </w:r>
            <w:r w:rsidR="00F63BBD" w:rsidRPr="004E0EB4">
              <w:rPr>
                <w:noProof/>
                <w:szCs w:val="20"/>
                <w:lang w:val="en-GB"/>
              </w:rPr>
              <w:t> </w:t>
            </w:r>
            <w:r w:rsidR="00F63BBD" w:rsidRPr="004E0EB4">
              <w:rPr>
                <w:noProof/>
                <w:szCs w:val="20"/>
                <w:lang w:val="en-GB"/>
              </w:rPr>
              <w:t> </w:t>
            </w:r>
            <w:r w:rsidR="00F63BBD" w:rsidRPr="004E0EB4">
              <w:rPr>
                <w:noProof/>
                <w:szCs w:val="20"/>
                <w:lang w:val="en-GB"/>
              </w:rPr>
              <w:t> </w:t>
            </w:r>
            <w:r w:rsidR="00F63BBD" w:rsidRPr="004E0EB4">
              <w:rPr>
                <w:szCs w:val="20"/>
                <w:lang w:val="en-GB"/>
              </w:rPr>
              <w:fldChar w:fldCharType="end"/>
            </w:r>
            <w:bookmarkEnd w:id="1"/>
            <w:r w:rsidR="00F63BBD" w:rsidRPr="004E0EB4">
              <w:rPr>
                <w:color w:val="262626"/>
                <w:szCs w:val="20"/>
                <w:lang w:val="en-GB"/>
              </w:rPr>
              <w:t xml:space="preserve"> </w:t>
            </w:r>
          </w:p>
          <w:p w14:paraId="14099E8C" w14:textId="5932191B" w:rsidR="004A4322" w:rsidRPr="004E0EB4" w:rsidRDefault="004A4322" w:rsidP="00AC339C">
            <w:pPr>
              <w:tabs>
                <w:tab w:val="num" w:pos="432"/>
              </w:tabs>
              <w:spacing w:before="120" w:after="120"/>
              <w:ind w:left="136"/>
              <w:rPr>
                <w:color w:val="262626"/>
                <w:szCs w:val="20"/>
                <w:lang w:val="en-GB"/>
              </w:rPr>
            </w:pPr>
            <w:r>
              <w:rPr>
                <w:color w:val="262626"/>
                <w:szCs w:val="20"/>
                <w:lang w:val="en-GB"/>
              </w:rPr>
              <w:t xml:space="preserve">Loan Amount: </w:t>
            </w:r>
            <w:r w:rsidRPr="004E0EB4">
              <w:rPr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E0EB4">
              <w:rPr>
                <w:szCs w:val="20"/>
                <w:lang w:val="en-GB"/>
              </w:rPr>
              <w:instrText xml:space="preserve"> FORMTEXT </w:instrText>
            </w:r>
            <w:r w:rsidRPr="004E0EB4">
              <w:rPr>
                <w:szCs w:val="20"/>
                <w:lang w:val="en-GB"/>
              </w:rPr>
            </w:r>
            <w:r w:rsidRPr="004E0EB4">
              <w:rPr>
                <w:szCs w:val="20"/>
                <w:lang w:val="en-GB"/>
              </w:rPr>
              <w:fldChar w:fldCharType="separate"/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szCs w:val="20"/>
                <w:lang w:val="en-GB"/>
              </w:rPr>
              <w:fldChar w:fldCharType="end"/>
            </w:r>
            <w:r>
              <w:rPr>
                <w:color w:val="262626"/>
                <w:szCs w:val="20"/>
                <w:lang w:val="en-GB"/>
              </w:rPr>
              <w:t xml:space="preserve">     Equity Amount: </w:t>
            </w:r>
            <w:r w:rsidRPr="004E0EB4">
              <w:rPr>
                <w:szCs w:val="20"/>
                <w:lang w:val="en-GB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number"/>
                  </w:textInput>
                </w:ffData>
              </w:fldChar>
            </w:r>
            <w:r w:rsidRPr="004E0EB4">
              <w:rPr>
                <w:szCs w:val="20"/>
                <w:lang w:val="en-GB"/>
              </w:rPr>
              <w:instrText xml:space="preserve"> FORMTEXT </w:instrText>
            </w:r>
            <w:r w:rsidRPr="004E0EB4">
              <w:rPr>
                <w:szCs w:val="20"/>
                <w:lang w:val="en-GB"/>
              </w:rPr>
            </w:r>
            <w:r w:rsidRPr="004E0EB4">
              <w:rPr>
                <w:szCs w:val="20"/>
                <w:lang w:val="en-GB"/>
              </w:rPr>
              <w:fldChar w:fldCharType="separate"/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noProof/>
                <w:szCs w:val="20"/>
                <w:lang w:val="en-GB"/>
              </w:rPr>
              <w:t> </w:t>
            </w:r>
            <w:r w:rsidRPr="004E0EB4">
              <w:rPr>
                <w:szCs w:val="20"/>
                <w:lang w:val="en-GB"/>
              </w:rPr>
              <w:fldChar w:fldCharType="end"/>
            </w:r>
          </w:p>
        </w:tc>
      </w:tr>
      <w:tr w:rsidR="005F1329" w:rsidRPr="004E0EB4" w14:paraId="50A10119" w14:textId="77777777" w:rsidTr="004A4322">
        <w:trPr>
          <w:trHeight w:val="84"/>
        </w:trPr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2E376F16" w14:textId="77777777" w:rsidR="005F1329" w:rsidRPr="004E0EB4" w:rsidRDefault="005F1329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1FAD7217" w14:textId="77777777" w:rsidR="005F1329" w:rsidRPr="004E0EB4" w:rsidRDefault="005F1329" w:rsidP="008C5FB7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Project Documents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5BFEA0B0" w14:textId="12F316EC" w:rsidR="005F1329" w:rsidRPr="000F0263" w:rsidRDefault="005F1329" w:rsidP="005F1329">
            <w:pPr>
              <w:spacing w:before="120" w:after="120"/>
              <w:rPr>
                <w:color w:val="808080" w:themeColor="background1" w:themeShade="80"/>
                <w:szCs w:val="20"/>
                <w:lang w:val="en-GB"/>
              </w:rPr>
            </w:pPr>
            <w:r w:rsidRPr="000F0263">
              <w:rPr>
                <w:color w:val="808080" w:themeColor="background1" w:themeShade="80"/>
                <w:szCs w:val="20"/>
                <w:lang w:val="en-GB"/>
              </w:rPr>
              <w:t>Select by Double Click on one or more Boxes, and attach the documents with this application form</w:t>
            </w:r>
          </w:p>
          <w:p w14:paraId="12C30F70" w14:textId="1E4C885A" w:rsidR="000F0263" w:rsidRPr="000F0263" w:rsidRDefault="000F0263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</w:t>
            </w:r>
            <w:r>
              <w:rPr>
                <w:rFonts w:cs="Calibri"/>
                <w:bCs/>
                <w:lang w:val="en-GB"/>
              </w:rPr>
              <w:t>Concept Document</w:t>
            </w:r>
          </w:p>
          <w:p w14:paraId="526772F4" w14:textId="77777777" w:rsidR="005F1329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Project Design and Engineering Drawings</w:t>
            </w:r>
          </w:p>
          <w:p w14:paraId="65B1CD82" w14:textId="77777777" w:rsidR="005F1329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Bill of Quantities</w:t>
            </w:r>
          </w:p>
          <w:p w14:paraId="7125F061" w14:textId="77777777" w:rsidR="005F1329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Title Deed / Lease</w:t>
            </w:r>
          </w:p>
          <w:p w14:paraId="5783B89E" w14:textId="77777777" w:rsidR="005F1329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Project Approval from Authorities / Licenses / Permits</w:t>
            </w:r>
          </w:p>
          <w:p w14:paraId="734E5724" w14:textId="77777777" w:rsidR="005F1329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Business Plan &amp; Financial Projections Model</w:t>
            </w:r>
          </w:p>
          <w:p w14:paraId="1F7206CD" w14:textId="77777777" w:rsidR="00BB7391" w:rsidRPr="004E0EB4" w:rsidRDefault="005F1329" w:rsidP="005F1329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Environmental and Social Impact Assessment Report </w:t>
            </w:r>
          </w:p>
          <w:p w14:paraId="747BB0B9" w14:textId="77777777" w:rsidR="00BB7391" w:rsidRPr="004E0EB4" w:rsidRDefault="00BB7391" w:rsidP="00BB7391">
            <w:pPr>
              <w:spacing w:before="120" w:after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Company Profile with:</w:t>
            </w:r>
          </w:p>
          <w:p w14:paraId="4837A9A2" w14:textId="77777777" w:rsidR="00BB7391" w:rsidRPr="004E0EB4" w:rsidRDefault="00BB7391" w:rsidP="00BB739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Helvetica"/>
                <w:lang w:val="en-GB"/>
              </w:rPr>
            </w:pPr>
            <w:r w:rsidRPr="004E0EB4">
              <w:rPr>
                <w:rFonts w:cs="Helvetica"/>
                <w:lang w:val="en-GB"/>
              </w:rPr>
              <w:t>Copy of Certificate of Incorporation</w:t>
            </w:r>
          </w:p>
          <w:p w14:paraId="1A739295" w14:textId="095EFF1E" w:rsidR="00BB7391" w:rsidRPr="004E0EB4" w:rsidRDefault="00BB7391" w:rsidP="00BB739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Helvetica"/>
                <w:lang w:val="en-GB"/>
              </w:rPr>
            </w:pPr>
            <w:r w:rsidRPr="004E0EB4">
              <w:rPr>
                <w:rFonts w:cs="Helvetica"/>
                <w:lang w:val="en-GB"/>
              </w:rPr>
              <w:t xml:space="preserve">Copy of </w:t>
            </w:r>
            <w:r w:rsidR="00B61965">
              <w:rPr>
                <w:rFonts w:cs="Helvetica"/>
                <w:lang w:val="en-GB"/>
              </w:rPr>
              <w:t>Tax</w:t>
            </w:r>
            <w:r w:rsidRPr="004E0EB4">
              <w:rPr>
                <w:rFonts w:cs="Helvetica"/>
                <w:lang w:val="en-GB"/>
              </w:rPr>
              <w:t xml:space="preserve"> Certificate</w:t>
            </w:r>
            <w:r w:rsidR="00B61965">
              <w:rPr>
                <w:rFonts w:cs="Helvetica"/>
                <w:lang w:val="en-GB"/>
              </w:rPr>
              <w:t xml:space="preserve"> (PIN)</w:t>
            </w:r>
          </w:p>
          <w:p w14:paraId="5ECB12BA" w14:textId="77777777" w:rsidR="00BB7391" w:rsidRPr="004E0EB4" w:rsidRDefault="00BB7391" w:rsidP="00BB739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Helvetica"/>
                <w:lang w:val="en-GB"/>
              </w:rPr>
            </w:pPr>
            <w:r w:rsidRPr="004E0EB4">
              <w:rPr>
                <w:rFonts w:cs="Helvetica"/>
                <w:lang w:val="en-GB"/>
              </w:rPr>
              <w:t>Copy of Memorandum &amp; Articles of Association</w:t>
            </w:r>
          </w:p>
          <w:p w14:paraId="2F9A570B" w14:textId="77777777" w:rsidR="00BB7391" w:rsidRPr="004E0EB4" w:rsidRDefault="00BB7391" w:rsidP="00BB739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Helvetica"/>
                <w:lang w:val="en-GB"/>
              </w:rPr>
            </w:pPr>
            <w:r w:rsidRPr="004E0EB4">
              <w:rPr>
                <w:rFonts w:cs="Helvetica"/>
                <w:lang w:val="en-GB"/>
              </w:rPr>
              <w:t xml:space="preserve">Copy of ID or passport of each of the Directors </w:t>
            </w:r>
          </w:p>
          <w:p w14:paraId="4F0A02EF" w14:textId="50CB689B" w:rsidR="00BB7391" w:rsidRPr="00A35E86" w:rsidRDefault="00BB7391" w:rsidP="00BB7391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Calibri"/>
                <w:bCs/>
                <w:lang w:val="en-GB"/>
              </w:rPr>
            </w:pPr>
            <w:r w:rsidRPr="004E0EB4">
              <w:rPr>
                <w:rFonts w:cs="Helvetica"/>
                <w:lang w:val="en-GB"/>
              </w:rPr>
              <w:t xml:space="preserve">Copy of PIN of each of the Directors </w:t>
            </w:r>
          </w:p>
          <w:p w14:paraId="13ADDDF9" w14:textId="2D878ED1" w:rsidR="00A35E86" w:rsidRPr="00A35E86" w:rsidRDefault="00A35E86" w:rsidP="00A35E86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160" w:line="259" w:lineRule="auto"/>
              <w:ind w:hanging="204"/>
              <w:rPr>
                <w:rFonts w:cs="Calibri"/>
                <w:bCs/>
                <w:lang w:val="en-GB"/>
              </w:rPr>
            </w:pPr>
            <w:r>
              <w:rPr>
                <w:rFonts w:cs="Helvetica"/>
                <w:lang w:val="en-GB"/>
              </w:rPr>
              <w:t xml:space="preserve">List </w:t>
            </w:r>
            <w:r w:rsidR="00B61965">
              <w:rPr>
                <w:rFonts w:cs="Helvetica"/>
                <w:lang w:val="en-GB"/>
              </w:rPr>
              <w:t xml:space="preserve">of </w:t>
            </w:r>
            <w:r>
              <w:rPr>
                <w:rFonts w:cs="Helvetica"/>
                <w:lang w:val="en-GB"/>
              </w:rPr>
              <w:t xml:space="preserve">Shareholders </w:t>
            </w:r>
          </w:p>
          <w:p w14:paraId="247FA9C7" w14:textId="48BD33E5" w:rsidR="00BB7391" w:rsidRPr="00A35E86" w:rsidRDefault="00BB7391" w:rsidP="00A35E86">
            <w:pPr>
              <w:autoSpaceDE w:val="0"/>
              <w:autoSpaceDN w:val="0"/>
              <w:adjustRightInd w:val="0"/>
              <w:spacing w:after="160" w:line="259" w:lineRule="auto"/>
              <w:rPr>
                <w:rFonts w:cs="Calibri"/>
                <w:bCs/>
                <w:lang w:val="en-GB"/>
              </w:rPr>
            </w:pPr>
            <w:r w:rsidRPr="00A35E86">
              <w:rPr>
                <w:rFonts w:cs="Calibri"/>
                <w:bCs/>
                <w:lang w:val="en-GB"/>
              </w:rPr>
              <w:lastRenderedPageBreak/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A35E86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A35E86">
              <w:rPr>
                <w:rFonts w:cs="Calibri"/>
                <w:bCs/>
                <w:lang w:val="en-GB"/>
              </w:rPr>
              <w:fldChar w:fldCharType="end"/>
            </w:r>
            <w:r w:rsidRPr="00A35E86">
              <w:rPr>
                <w:rFonts w:cs="Calibri"/>
                <w:bCs/>
                <w:lang w:val="en-GB"/>
              </w:rPr>
              <w:t xml:space="preserve">  3-years Audited Financial Reports</w:t>
            </w:r>
            <w:r w:rsidR="000F0263">
              <w:rPr>
                <w:rFonts w:cs="Calibri"/>
                <w:bCs/>
                <w:lang w:val="en-GB"/>
              </w:rPr>
              <w:t xml:space="preserve"> (this can be from any of the Project Owner’s Company)</w:t>
            </w:r>
          </w:p>
        </w:tc>
      </w:tr>
      <w:tr w:rsidR="008015FA" w:rsidRPr="004E0EB4" w14:paraId="073D1058" w14:textId="77777777" w:rsidTr="004A4322">
        <w:trPr>
          <w:trHeight w:val="2052"/>
        </w:trPr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4BB3F2B3" w14:textId="77777777" w:rsidR="008015FA" w:rsidRPr="004E0EB4" w:rsidRDefault="008015FA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517295F7" w14:textId="77777777" w:rsidR="008015FA" w:rsidRPr="004E0EB4" w:rsidRDefault="00F63BBD" w:rsidP="008C5FB7">
            <w:pPr>
              <w:spacing w:before="120" w:after="120"/>
              <w:rPr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>Financial Security Offered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33F015E0" w14:textId="77777777" w:rsidR="00EA223F" w:rsidRPr="004E0EB4" w:rsidRDefault="00EA223F" w:rsidP="00EA223F">
            <w:pPr>
              <w:spacing w:before="120" w:after="120"/>
              <w:ind w:left="136"/>
              <w:rPr>
                <w:color w:val="A6A6A6" w:themeColor="background1" w:themeShade="A6"/>
                <w:szCs w:val="20"/>
                <w:lang w:val="en-GB"/>
              </w:rPr>
            </w:pPr>
            <w:r w:rsidRPr="004E0EB4">
              <w:rPr>
                <w:color w:val="A6A6A6" w:themeColor="background1" w:themeShade="A6"/>
                <w:szCs w:val="20"/>
                <w:lang w:val="en-GB"/>
              </w:rPr>
              <w:t xml:space="preserve">Select by Double Click on one or more Boxes </w:t>
            </w:r>
          </w:p>
          <w:p w14:paraId="1C83F07E" w14:textId="77777777" w:rsidR="00F63BBD" w:rsidRPr="004E0EB4" w:rsidRDefault="007D2CA9" w:rsidP="00F63BBD">
            <w:pPr>
              <w:spacing w:before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="00F63BBD" w:rsidRPr="004E0EB4">
              <w:rPr>
                <w:rFonts w:cs="Calibri"/>
                <w:bCs/>
                <w:lang w:val="en-GB"/>
              </w:rPr>
              <w:t xml:space="preserve">  Offtake Agreement</w:t>
            </w:r>
          </w:p>
          <w:p w14:paraId="04CAB384" w14:textId="50D32F53" w:rsidR="00F63BBD" w:rsidRPr="004E0EB4" w:rsidRDefault="00F63BBD" w:rsidP="00F63BBD">
            <w:pPr>
              <w:spacing w:before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Bank Guarantee</w:t>
            </w:r>
            <w:r w:rsidR="00A35E86">
              <w:rPr>
                <w:rFonts w:cs="Calibri"/>
                <w:bCs/>
                <w:lang w:val="en-GB"/>
              </w:rPr>
              <w:t xml:space="preserve"> / Standby Letter of Credit</w:t>
            </w:r>
          </w:p>
          <w:p w14:paraId="6F5585A6" w14:textId="77777777" w:rsidR="00F63BBD" w:rsidRPr="004E0EB4" w:rsidRDefault="00F63BBD" w:rsidP="00F63BBD">
            <w:pPr>
              <w:spacing w:before="120"/>
              <w:rPr>
                <w:rFonts w:cs="Calibri"/>
                <w:bCs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r w:rsidRPr="004E0EB4">
              <w:rPr>
                <w:rFonts w:cs="Calibri"/>
                <w:bCs/>
                <w:lang w:val="en-GB"/>
              </w:rPr>
              <w:t xml:space="preserve">  Insurance Guarantee</w:t>
            </w:r>
          </w:p>
          <w:p w14:paraId="5D28F49D" w14:textId="2120DDB8" w:rsidR="008015FA" w:rsidRPr="00A53A33" w:rsidRDefault="007D2CA9" w:rsidP="00A53A33">
            <w:pPr>
              <w:autoSpaceDE w:val="0"/>
              <w:autoSpaceDN w:val="0"/>
              <w:adjustRightInd w:val="0"/>
              <w:spacing w:before="120"/>
              <w:rPr>
                <w:rFonts w:cs="Helvetica"/>
                <w:lang w:val="en-GB"/>
              </w:rPr>
            </w:pPr>
            <w:r w:rsidRPr="004E0EB4">
              <w:rPr>
                <w:rFonts w:cs="Calibri"/>
                <w:bCs/>
                <w:lang w:val="en-GB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"/>
            <w:r w:rsidRPr="004E0EB4">
              <w:rPr>
                <w:rFonts w:cs="Calibri"/>
                <w:bCs/>
                <w:lang w:val="en-GB"/>
              </w:rPr>
              <w:instrText xml:space="preserve"> FORMCHECKBOX </w:instrText>
            </w:r>
            <w:r w:rsidR="00FA14A3">
              <w:rPr>
                <w:rFonts w:cs="Calibri"/>
                <w:bCs/>
                <w:lang w:val="en-GB"/>
              </w:rPr>
            </w:r>
            <w:r w:rsidR="00FA14A3">
              <w:rPr>
                <w:rFonts w:cs="Calibri"/>
                <w:bCs/>
                <w:lang w:val="en-GB"/>
              </w:rPr>
              <w:fldChar w:fldCharType="separate"/>
            </w:r>
            <w:r w:rsidRPr="004E0EB4">
              <w:rPr>
                <w:rFonts w:cs="Calibri"/>
                <w:bCs/>
                <w:lang w:val="en-GB"/>
              </w:rPr>
              <w:fldChar w:fldCharType="end"/>
            </w:r>
            <w:bookmarkEnd w:id="2"/>
            <w:r w:rsidR="00F63BBD" w:rsidRPr="004E0EB4">
              <w:rPr>
                <w:rFonts w:cs="Calibri"/>
                <w:bCs/>
                <w:lang w:val="en-GB"/>
              </w:rPr>
              <w:t xml:space="preserve">  </w:t>
            </w:r>
            <w:r w:rsidR="00F63BBD" w:rsidRPr="004E0EB4">
              <w:rPr>
                <w:rFonts w:cs="Helvetica"/>
                <w:lang w:val="en-GB"/>
              </w:rPr>
              <w:t xml:space="preserve">Other (please specify) </w:t>
            </w:r>
          </w:p>
        </w:tc>
      </w:tr>
      <w:tr w:rsidR="003E0A11" w:rsidRPr="004E0EB4" w14:paraId="23694300" w14:textId="77777777" w:rsidTr="004A4322">
        <w:tc>
          <w:tcPr>
            <w:tcW w:w="53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nil"/>
              <w:right w:val="single" w:sz="4" w:space="0" w:color="2D87A7" w:themeColor="accent3" w:themeShade="BF"/>
            </w:tcBorders>
            <w:shd w:val="clear" w:color="auto" w:fill="auto"/>
          </w:tcPr>
          <w:p w14:paraId="4CA8A342" w14:textId="77777777" w:rsidR="003E0A11" w:rsidRPr="004E0EB4" w:rsidRDefault="003E0A11" w:rsidP="008015FA">
            <w:pPr>
              <w:numPr>
                <w:ilvl w:val="0"/>
                <w:numId w:val="19"/>
              </w:numPr>
              <w:autoSpaceDE w:val="0"/>
              <w:autoSpaceDN w:val="0"/>
              <w:spacing w:before="120" w:after="120"/>
              <w:jc w:val="center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8475" w:type="dxa"/>
            <w:gridSpan w:val="2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7C8C0A04" w14:textId="77777777" w:rsidR="003E0A11" w:rsidRPr="004E0EB4" w:rsidRDefault="003E0A11" w:rsidP="00081A14">
            <w:pPr>
              <w:spacing w:before="120" w:after="120"/>
              <w:jc w:val="both"/>
              <w:rPr>
                <w:color w:val="262626"/>
                <w:szCs w:val="20"/>
                <w:lang w:val="en-GB"/>
              </w:rPr>
            </w:pPr>
            <w:r w:rsidRPr="004E0EB4">
              <w:rPr>
                <w:szCs w:val="20"/>
                <w:lang w:val="en-GB"/>
              </w:rPr>
              <w:t xml:space="preserve">Authorised Applicant </w:t>
            </w:r>
          </w:p>
        </w:tc>
      </w:tr>
      <w:tr w:rsidR="003E0A11" w:rsidRPr="004E0EB4" w14:paraId="761D5D37" w14:textId="77777777" w:rsidTr="004A4322">
        <w:tc>
          <w:tcPr>
            <w:tcW w:w="535" w:type="dxa"/>
            <w:tcBorders>
              <w:top w:val="nil"/>
              <w:left w:val="single" w:sz="4" w:space="0" w:color="2D87A7" w:themeColor="accent3" w:themeShade="BF"/>
              <w:bottom w:val="nil"/>
              <w:right w:val="single" w:sz="4" w:space="0" w:color="2D87A7" w:themeColor="accent3" w:themeShade="BF"/>
            </w:tcBorders>
            <w:shd w:val="clear" w:color="auto" w:fill="auto"/>
          </w:tcPr>
          <w:p w14:paraId="183C211B" w14:textId="77777777" w:rsidR="003E0A11" w:rsidRPr="004E0EB4" w:rsidRDefault="003E0A11" w:rsidP="003E0A11">
            <w:pPr>
              <w:autoSpaceDE w:val="0"/>
              <w:autoSpaceDN w:val="0"/>
              <w:spacing w:before="120" w:after="120"/>
              <w:ind w:left="360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55CED4EF" w14:textId="77777777" w:rsidR="003E0A11" w:rsidRPr="004E0EB4" w:rsidRDefault="003E0A11" w:rsidP="008C5FB7">
            <w:pPr>
              <w:spacing w:before="120"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Name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7ACBC3A4" w14:textId="77777777" w:rsidR="003E0A11" w:rsidRPr="004E0EB4" w:rsidRDefault="003E0A11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</w:tc>
      </w:tr>
      <w:tr w:rsidR="003E0A11" w:rsidRPr="004E0EB4" w14:paraId="2675B87D" w14:textId="77777777" w:rsidTr="004A4322">
        <w:tc>
          <w:tcPr>
            <w:tcW w:w="535" w:type="dxa"/>
            <w:tcBorders>
              <w:top w:val="nil"/>
              <w:left w:val="single" w:sz="4" w:space="0" w:color="2D87A7" w:themeColor="accent3" w:themeShade="BF"/>
              <w:bottom w:val="nil"/>
              <w:right w:val="single" w:sz="4" w:space="0" w:color="2D87A7" w:themeColor="accent3" w:themeShade="BF"/>
            </w:tcBorders>
            <w:shd w:val="clear" w:color="auto" w:fill="auto"/>
          </w:tcPr>
          <w:p w14:paraId="5F8E03E2" w14:textId="77777777" w:rsidR="003E0A11" w:rsidRPr="004E0EB4" w:rsidRDefault="003E0A11" w:rsidP="003E0A11">
            <w:pPr>
              <w:autoSpaceDE w:val="0"/>
              <w:autoSpaceDN w:val="0"/>
              <w:spacing w:before="120" w:after="120"/>
              <w:ind w:left="360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6637ED82" w14:textId="77777777" w:rsidR="003E0A11" w:rsidRDefault="003E0A11" w:rsidP="008C5FB7">
            <w:pPr>
              <w:spacing w:before="120"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Title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0A9F9076" w14:textId="77777777" w:rsidR="003E0A11" w:rsidRPr="004E0EB4" w:rsidRDefault="003E0A11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</w:tc>
      </w:tr>
      <w:tr w:rsidR="003E0A11" w:rsidRPr="004E0EB4" w14:paraId="42967F81" w14:textId="77777777" w:rsidTr="004A4322">
        <w:tc>
          <w:tcPr>
            <w:tcW w:w="535" w:type="dxa"/>
            <w:tcBorders>
              <w:top w:val="nil"/>
              <w:left w:val="single" w:sz="4" w:space="0" w:color="2D87A7" w:themeColor="accent3" w:themeShade="BF"/>
              <w:bottom w:val="nil"/>
              <w:right w:val="single" w:sz="4" w:space="0" w:color="2D87A7" w:themeColor="accent3" w:themeShade="BF"/>
            </w:tcBorders>
            <w:shd w:val="clear" w:color="auto" w:fill="auto"/>
          </w:tcPr>
          <w:p w14:paraId="0D33610A" w14:textId="77777777" w:rsidR="003E0A11" w:rsidRPr="004E0EB4" w:rsidRDefault="003E0A11" w:rsidP="003E0A11">
            <w:pPr>
              <w:autoSpaceDE w:val="0"/>
              <w:autoSpaceDN w:val="0"/>
              <w:spacing w:before="120" w:after="120"/>
              <w:ind w:left="360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071E7701" w14:textId="77777777" w:rsidR="003E0A11" w:rsidRDefault="003E0A11" w:rsidP="008C5FB7">
            <w:pPr>
              <w:spacing w:before="120"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Signature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36C827F2" w14:textId="77777777" w:rsidR="003E0A11" w:rsidRDefault="003E0A11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  <w:p w14:paraId="37B14CCD" w14:textId="77777777" w:rsidR="00FC3E4C" w:rsidRDefault="00FC3E4C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  <w:p w14:paraId="27DC1ECE" w14:textId="77777777" w:rsidR="00FC3E4C" w:rsidRPr="004E0EB4" w:rsidRDefault="00FC3E4C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</w:tc>
      </w:tr>
      <w:tr w:rsidR="003E0A11" w:rsidRPr="004E0EB4" w14:paraId="35E57B6F" w14:textId="77777777" w:rsidTr="004A4322">
        <w:tc>
          <w:tcPr>
            <w:tcW w:w="535" w:type="dxa"/>
            <w:tcBorders>
              <w:top w:val="nil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22A65A52" w14:textId="77777777" w:rsidR="003E0A11" w:rsidRPr="004E0EB4" w:rsidRDefault="003E0A11" w:rsidP="003E0A11">
            <w:pPr>
              <w:autoSpaceDE w:val="0"/>
              <w:autoSpaceDN w:val="0"/>
              <w:spacing w:before="120" w:after="120"/>
              <w:ind w:left="360"/>
              <w:rPr>
                <w:bCs/>
                <w:color w:val="0D0D0D"/>
                <w:szCs w:val="20"/>
                <w:lang w:val="en-GB"/>
              </w:rPr>
            </w:pPr>
          </w:p>
        </w:tc>
        <w:tc>
          <w:tcPr>
            <w:tcW w:w="2160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E8F2F2" w:themeFill="accent6" w:themeFillTint="33"/>
          </w:tcPr>
          <w:p w14:paraId="62E3C930" w14:textId="77777777" w:rsidR="003E0A11" w:rsidRDefault="003E0A11" w:rsidP="008C5FB7">
            <w:pPr>
              <w:spacing w:before="120" w:after="120"/>
              <w:rPr>
                <w:szCs w:val="20"/>
                <w:lang w:val="en-GB"/>
              </w:rPr>
            </w:pPr>
            <w:r>
              <w:rPr>
                <w:szCs w:val="20"/>
                <w:lang w:val="en-GB"/>
              </w:rPr>
              <w:t>Date</w:t>
            </w:r>
          </w:p>
        </w:tc>
        <w:tc>
          <w:tcPr>
            <w:tcW w:w="6315" w:type="dxa"/>
            <w:tcBorders>
              <w:top w:val="single" w:sz="4" w:space="0" w:color="2D87A7" w:themeColor="accent3" w:themeShade="BF"/>
              <w:left w:val="single" w:sz="4" w:space="0" w:color="2D87A7" w:themeColor="accent3" w:themeShade="BF"/>
              <w:bottom w:val="single" w:sz="4" w:space="0" w:color="2D87A7" w:themeColor="accent3" w:themeShade="BF"/>
              <w:right w:val="single" w:sz="4" w:space="0" w:color="2D87A7" w:themeColor="accent3" w:themeShade="BF"/>
            </w:tcBorders>
            <w:shd w:val="clear" w:color="auto" w:fill="auto"/>
          </w:tcPr>
          <w:p w14:paraId="57AA28A1" w14:textId="77777777" w:rsidR="003E0A11" w:rsidRPr="004E0EB4" w:rsidRDefault="003E0A11" w:rsidP="00BB7391">
            <w:pPr>
              <w:spacing w:before="120" w:after="120"/>
              <w:ind w:left="136"/>
              <w:jc w:val="both"/>
              <w:rPr>
                <w:color w:val="262626"/>
                <w:szCs w:val="20"/>
                <w:lang w:val="en-GB"/>
              </w:rPr>
            </w:pPr>
          </w:p>
        </w:tc>
      </w:tr>
    </w:tbl>
    <w:p w14:paraId="3FBD2E16" w14:textId="77777777" w:rsidR="008015FA" w:rsidRPr="004E0EB4" w:rsidRDefault="008015FA" w:rsidP="008015FA">
      <w:pPr>
        <w:rPr>
          <w:rFonts w:ascii="Corbel" w:hAnsi="Corbel"/>
          <w:color w:val="595959"/>
          <w:sz w:val="22"/>
          <w:szCs w:val="22"/>
          <w:lang w:val="en-GB"/>
        </w:rPr>
      </w:pPr>
    </w:p>
    <w:p w14:paraId="5D499496" w14:textId="77777777" w:rsidR="00252051" w:rsidRPr="004E0EB4" w:rsidRDefault="00252051" w:rsidP="00131A30">
      <w:pPr>
        <w:rPr>
          <w:lang w:val="en-GB"/>
        </w:rPr>
      </w:pPr>
    </w:p>
    <w:p w14:paraId="6AD61B53" w14:textId="77777777" w:rsidR="00FA7520" w:rsidRDefault="00FA7520" w:rsidP="00131A30">
      <w:pPr>
        <w:rPr>
          <w:lang w:val="en-GB"/>
        </w:rPr>
      </w:pPr>
    </w:p>
    <w:p w14:paraId="5DBE3893" w14:textId="77777777" w:rsidR="004A4322" w:rsidRDefault="004A4322">
      <w:pPr>
        <w:spacing w:after="200"/>
        <w:rPr>
          <w:color w:val="002060"/>
          <w:sz w:val="24"/>
          <w:lang w:val="en-GB"/>
        </w:rPr>
      </w:pPr>
      <w:r>
        <w:rPr>
          <w:color w:val="002060"/>
          <w:sz w:val="24"/>
          <w:lang w:val="en-GB"/>
        </w:rPr>
        <w:br w:type="page"/>
      </w:r>
    </w:p>
    <w:p w14:paraId="32E34161" w14:textId="3D4A12C1" w:rsidR="00FC3E4C" w:rsidRPr="00415E49" w:rsidRDefault="000F6364" w:rsidP="00131A30">
      <w:pPr>
        <w:rPr>
          <w:color w:val="002060"/>
          <w:sz w:val="24"/>
          <w:lang w:val="en-GB"/>
        </w:rPr>
      </w:pPr>
      <w:r>
        <w:rPr>
          <w:color w:val="002060"/>
          <w:sz w:val="24"/>
          <w:lang w:val="en-GB"/>
        </w:rPr>
        <w:t xml:space="preserve">ARRANGEMENT </w:t>
      </w:r>
      <w:r w:rsidR="00FC3E4C" w:rsidRPr="00415E49">
        <w:rPr>
          <w:color w:val="002060"/>
          <w:sz w:val="24"/>
          <w:lang w:val="en-GB"/>
        </w:rPr>
        <w:t>FEES</w:t>
      </w:r>
    </w:p>
    <w:p w14:paraId="16208641" w14:textId="77777777" w:rsidR="00472B1F" w:rsidRPr="00415E49" w:rsidRDefault="00472B1F" w:rsidP="00131A30">
      <w:pPr>
        <w:rPr>
          <w:b/>
          <w:szCs w:val="20"/>
          <w:lang w:val="en-GB"/>
        </w:rPr>
      </w:pPr>
    </w:p>
    <w:tbl>
      <w:tblPr>
        <w:tblStyle w:val="TableGrid"/>
        <w:tblW w:w="0" w:type="auto"/>
        <w:tblBorders>
          <w:top w:val="single" w:sz="4" w:space="0" w:color="2D87A7" w:themeColor="accent3" w:themeShade="BF"/>
          <w:left w:val="single" w:sz="4" w:space="0" w:color="2D87A7" w:themeColor="accent3" w:themeShade="BF"/>
          <w:bottom w:val="single" w:sz="4" w:space="0" w:color="2D87A7" w:themeColor="accent3" w:themeShade="BF"/>
          <w:right w:val="single" w:sz="4" w:space="0" w:color="2D87A7" w:themeColor="accent3" w:themeShade="BF"/>
          <w:insideH w:val="single" w:sz="4" w:space="0" w:color="2D87A7" w:themeColor="accent3" w:themeShade="BF"/>
          <w:insideV w:val="single" w:sz="4" w:space="0" w:color="2D87A7" w:themeColor="accent3" w:themeShade="BF"/>
        </w:tblBorders>
        <w:shd w:val="clear" w:color="auto" w:fill="E8F2F2" w:themeFill="accent6" w:themeFillTint="33"/>
        <w:tblLook w:val="04A0" w:firstRow="1" w:lastRow="0" w:firstColumn="1" w:lastColumn="0" w:noHBand="0" w:noVBand="1"/>
      </w:tblPr>
      <w:tblGrid>
        <w:gridCol w:w="9010"/>
      </w:tblGrid>
      <w:tr w:rsidR="00472B1F" w:rsidRPr="00326B8C" w14:paraId="487511F9" w14:textId="77777777" w:rsidTr="004A4322">
        <w:trPr>
          <w:trHeight w:val="2583"/>
        </w:trPr>
        <w:tc>
          <w:tcPr>
            <w:tcW w:w="9010" w:type="dxa"/>
            <w:shd w:val="clear" w:color="auto" w:fill="E8F2F2" w:themeFill="accent6" w:themeFillTint="33"/>
          </w:tcPr>
          <w:p w14:paraId="74637388" w14:textId="77777777" w:rsidR="00472B1F" w:rsidRPr="000F6364" w:rsidRDefault="00472B1F" w:rsidP="00FC3E4C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cs="Calibri"/>
                <w:b/>
                <w:sz w:val="18"/>
                <w:szCs w:val="18"/>
                <w:lang w:val="en-GB"/>
              </w:rPr>
            </w:pPr>
            <w:r w:rsidRPr="000F6364">
              <w:rPr>
                <w:rFonts w:cs="Calibri"/>
                <w:b/>
                <w:sz w:val="18"/>
                <w:szCs w:val="18"/>
                <w:lang w:val="en-GB"/>
              </w:rPr>
              <w:t>Commitment Fees</w:t>
            </w:r>
          </w:p>
          <w:p w14:paraId="7A68656C" w14:textId="0AA7534B" w:rsidR="00472B1F" w:rsidRPr="00472B1F" w:rsidRDefault="00472B1F" w:rsidP="000F6364">
            <w:pPr>
              <w:pStyle w:val="Default"/>
              <w:spacing w:before="12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Once we receive this application with the requested documentation, we will review with our financing partners for a “pre-approval” of the financing application.  If our financing partners are interested, then a non-refundable commitment fee will be due for 0.25% of the total financing or USD 10,000 whichever is greater.</w:t>
            </w:r>
            <w:r w:rsidR="000F6364">
              <w:rPr>
                <w:rFonts w:ascii="Verdana" w:hAnsi="Verdana"/>
                <w:color w:val="auto"/>
                <w:sz w:val="18"/>
                <w:szCs w:val="18"/>
              </w:rPr>
              <w:t xml:space="preserve">  </w:t>
            </w: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The payment schedule is:</w:t>
            </w:r>
          </w:p>
          <w:p w14:paraId="310C8365" w14:textId="3DA33987" w:rsidR="00472B1F" w:rsidRPr="00472B1F" w:rsidRDefault="00472B1F" w:rsidP="00472B1F">
            <w:pPr>
              <w:pStyle w:val="Default"/>
              <w:spacing w:before="12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USD 5,000 upon accepting and signing our Fee Agreement</w:t>
            </w:r>
          </w:p>
          <w:p w14:paraId="7F501841" w14:textId="77777777" w:rsidR="00472B1F" w:rsidRPr="00472B1F" w:rsidRDefault="00472B1F" w:rsidP="00472B1F">
            <w:pPr>
              <w:pStyle w:val="Default"/>
              <w:spacing w:before="12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USD 5,000 after 30 days</w:t>
            </w:r>
          </w:p>
          <w:p w14:paraId="41C1F231" w14:textId="77D069B3" w:rsidR="00472B1F" w:rsidRPr="00472B1F" w:rsidRDefault="00472B1F" w:rsidP="00472B1F">
            <w:pPr>
              <w:pStyle w:val="Default"/>
              <w:spacing w:before="12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USD 5,000 monthly thereafter.</w:t>
            </w:r>
          </w:p>
        </w:tc>
      </w:tr>
      <w:tr w:rsidR="00472B1F" w:rsidRPr="00326B8C" w14:paraId="35793AFB" w14:textId="77777777" w:rsidTr="004A4322">
        <w:tc>
          <w:tcPr>
            <w:tcW w:w="9010" w:type="dxa"/>
            <w:shd w:val="clear" w:color="auto" w:fill="E8F2F2" w:themeFill="accent6" w:themeFillTint="33"/>
          </w:tcPr>
          <w:p w14:paraId="5CE0EABF" w14:textId="77777777" w:rsidR="00472B1F" w:rsidRPr="000F6364" w:rsidRDefault="00472B1F" w:rsidP="00FC3E4C">
            <w:pPr>
              <w:pStyle w:val="ListParagraph"/>
              <w:numPr>
                <w:ilvl w:val="0"/>
                <w:numId w:val="21"/>
              </w:numPr>
              <w:spacing w:before="120" w:after="120"/>
              <w:rPr>
                <w:rFonts w:cs="Calibri"/>
                <w:b/>
                <w:bCs/>
                <w:sz w:val="18"/>
                <w:szCs w:val="18"/>
                <w:lang w:val="en-GB"/>
              </w:rPr>
            </w:pPr>
            <w:r w:rsidRPr="000F6364">
              <w:rPr>
                <w:b/>
                <w:bCs/>
                <w:sz w:val="18"/>
                <w:szCs w:val="18"/>
                <w:lang w:val="en-GB"/>
              </w:rPr>
              <w:t>Success Fees</w:t>
            </w:r>
          </w:p>
          <w:p w14:paraId="710FF8BE" w14:textId="682B36C4" w:rsidR="00472B1F" w:rsidRPr="00472B1F" w:rsidRDefault="00472B1F" w:rsidP="00472B1F">
            <w:pPr>
              <w:pStyle w:val="Default"/>
              <w:spacing w:before="12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 xml:space="preserve">3% of the total financing to be raised and is </w:t>
            </w:r>
            <w:r w:rsidRPr="00472B1F">
              <w:rPr>
                <w:rFonts w:ascii="Verdana" w:hAnsi="Verdana"/>
                <w:b/>
                <w:color w:val="auto"/>
                <w:sz w:val="18"/>
                <w:szCs w:val="18"/>
              </w:rPr>
              <w:t>payable only if the financing application is approved.</w:t>
            </w: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 xml:space="preserve"> </w:t>
            </w:r>
          </w:p>
          <w:p w14:paraId="0CC67BA6" w14:textId="77777777" w:rsidR="00472B1F" w:rsidRPr="00472B1F" w:rsidRDefault="00472B1F" w:rsidP="00472B1F">
            <w:pPr>
              <w:pStyle w:val="Default"/>
              <w:spacing w:before="240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>A schedule of payment for the consultancy fee will be provided when a Preliminary Term Sheet is issued.</w:t>
            </w:r>
          </w:p>
          <w:p w14:paraId="35825510" w14:textId="77777777" w:rsidR="00472B1F" w:rsidRPr="00472B1F" w:rsidRDefault="00472B1F" w:rsidP="00472B1F">
            <w:pPr>
              <w:pStyle w:val="Default"/>
              <w:numPr>
                <w:ilvl w:val="1"/>
                <w:numId w:val="25"/>
              </w:numPr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</w:p>
          <w:p w14:paraId="640624C5" w14:textId="77777777" w:rsidR="00472B1F" w:rsidRPr="00472B1F" w:rsidRDefault="00472B1F" w:rsidP="00472B1F">
            <w:pPr>
              <w:pStyle w:val="Default"/>
              <w:ind w:left="360"/>
              <w:rPr>
                <w:rFonts w:ascii="Verdana" w:hAnsi="Verdana"/>
                <w:color w:val="auto"/>
                <w:sz w:val="18"/>
                <w:szCs w:val="18"/>
              </w:rPr>
            </w:pPr>
            <w:r w:rsidRPr="00472B1F">
              <w:rPr>
                <w:rFonts w:ascii="Verdana" w:hAnsi="Verdana"/>
                <w:color w:val="auto"/>
                <w:sz w:val="18"/>
                <w:szCs w:val="18"/>
              </w:rPr>
              <w:t xml:space="preserve">Once the Bank/Financier issues the financing contract, the Consultancy Fee is payable whether the Project Sponsor accepts or declines to proceed with the contract offered. </w:t>
            </w:r>
          </w:p>
          <w:p w14:paraId="5ABD913A" w14:textId="77777777" w:rsidR="00472B1F" w:rsidRPr="00472B1F" w:rsidRDefault="00472B1F" w:rsidP="008A534F">
            <w:pPr>
              <w:autoSpaceDE w:val="0"/>
              <w:autoSpaceDN w:val="0"/>
              <w:adjustRightInd w:val="0"/>
              <w:rPr>
                <w:sz w:val="18"/>
                <w:szCs w:val="18"/>
                <w:lang w:val="en-GB"/>
              </w:rPr>
            </w:pPr>
          </w:p>
        </w:tc>
      </w:tr>
    </w:tbl>
    <w:p w14:paraId="06D89205" w14:textId="2A75AC1B" w:rsidR="00FC3E4C" w:rsidRDefault="00FC3E4C" w:rsidP="00131A30">
      <w:pPr>
        <w:rPr>
          <w:b/>
          <w:lang w:val="en-GB"/>
        </w:rPr>
      </w:pPr>
    </w:p>
    <w:p w14:paraId="7F5845C5" w14:textId="78799F15" w:rsidR="004A4322" w:rsidRDefault="004A4322" w:rsidP="00131A30">
      <w:pPr>
        <w:rPr>
          <w:b/>
          <w:lang w:val="en-GB"/>
        </w:rPr>
      </w:pPr>
    </w:p>
    <w:p w14:paraId="6CD8E708" w14:textId="77777777" w:rsidR="004A4322" w:rsidRDefault="004A4322" w:rsidP="00131A30">
      <w:pPr>
        <w:rPr>
          <w:b/>
          <w:lang w:val="en-GB"/>
        </w:rPr>
      </w:pPr>
    </w:p>
    <w:p w14:paraId="0A69947D" w14:textId="0F72324A" w:rsidR="000F73ED" w:rsidRDefault="000F73ED" w:rsidP="00131A30">
      <w:pPr>
        <w:rPr>
          <w:b/>
          <w:lang w:val="en-GB"/>
        </w:rPr>
      </w:pPr>
    </w:p>
    <w:p w14:paraId="6AD2FEBF" w14:textId="27C4CFAB" w:rsidR="000F73ED" w:rsidRPr="004A4322" w:rsidRDefault="000F73ED" w:rsidP="00472B1F">
      <w:pPr>
        <w:spacing w:after="200"/>
        <w:rPr>
          <w:b/>
          <w:sz w:val="24"/>
          <w:lang w:val="en-GB"/>
        </w:rPr>
      </w:pPr>
      <w:r w:rsidRPr="004A4322">
        <w:rPr>
          <w:rFonts w:cs="Arial"/>
          <w:b/>
          <w:color w:val="002060"/>
          <w:sz w:val="24"/>
        </w:rPr>
        <w:t>Approval Process</w:t>
      </w:r>
    </w:p>
    <w:p w14:paraId="3B83DB79" w14:textId="471AB327" w:rsidR="000F73ED" w:rsidRPr="004A4322" w:rsidRDefault="000F73ED" w:rsidP="00017CBF">
      <w:pPr>
        <w:pStyle w:val="Default"/>
        <w:numPr>
          <w:ilvl w:val="0"/>
          <w:numId w:val="24"/>
        </w:numPr>
        <w:spacing w:before="120"/>
        <w:rPr>
          <w:rFonts w:ascii="Verdana" w:hAnsi="Verdana"/>
          <w:color w:val="002060"/>
          <w:sz w:val="20"/>
          <w:szCs w:val="20"/>
        </w:rPr>
      </w:pPr>
      <w:r w:rsidRPr="004A4322">
        <w:rPr>
          <w:rFonts w:ascii="Verdana" w:hAnsi="Verdana"/>
          <w:b/>
          <w:color w:val="002060"/>
          <w:sz w:val="20"/>
          <w:szCs w:val="20"/>
        </w:rPr>
        <w:t xml:space="preserve">Pre-Approval </w:t>
      </w:r>
      <w:r w:rsidRPr="004A4322">
        <w:rPr>
          <w:rFonts w:ascii="Verdana" w:hAnsi="Verdana"/>
          <w:color w:val="002060"/>
          <w:sz w:val="20"/>
          <w:szCs w:val="20"/>
        </w:rPr>
        <w:t xml:space="preserve">– We will submit the Project </w:t>
      </w:r>
      <w:r w:rsidR="00017CBF" w:rsidRPr="004A4322">
        <w:rPr>
          <w:rFonts w:ascii="Verdana" w:hAnsi="Verdana"/>
          <w:color w:val="002060"/>
          <w:sz w:val="20"/>
          <w:szCs w:val="20"/>
        </w:rPr>
        <w:t>documentation</w:t>
      </w:r>
      <w:r w:rsidRPr="004A4322">
        <w:rPr>
          <w:rFonts w:ascii="Verdana" w:hAnsi="Verdana"/>
          <w:color w:val="002060"/>
          <w:sz w:val="20"/>
          <w:szCs w:val="20"/>
        </w:rPr>
        <w:t xml:space="preserve"> to </w:t>
      </w:r>
      <w:r w:rsidR="00472B1F" w:rsidRPr="004A4322">
        <w:rPr>
          <w:rFonts w:ascii="Verdana" w:hAnsi="Verdana"/>
          <w:color w:val="002060"/>
          <w:sz w:val="20"/>
          <w:szCs w:val="20"/>
        </w:rPr>
        <w:t>our Financing Partners</w:t>
      </w:r>
      <w:r w:rsidRPr="004A4322">
        <w:rPr>
          <w:rFonts w:ascii="Verdana" w:hAnsi="Verdana"/>
          <w:color w:val="002060"/>
          <w:sz w:val="20"/>
          <w:szCs w:val="20"/>
        </w:rPr>
        <w:t xml:space="preserve"> to see if they are interested in the project.  This pre-approval takes 7 to 1</w:t>
      </w:r>
      <w:r w:rsidR="00472B1F" w:rsidRPr="004A4322">
        <w:rPr>
          <w:rFonts w:ascii="Verdana" w:hAnsi="Verdana"/>
          <w:color w:val="002060"/>
          <w:sz w:val="20"/>
          <w:szCs w:val="20"/>
        </w:rPr>
        <w:t>0</w:t>
      </w:r>
      <w:r w:rsidRPr="004A4322">
        <w:rPr>
          <w:rFonts w:ascii="Verdana" w:hAnsi="Verdana"/>
          <w:color w:val="002060"/>
          <w:sz w:val="20"/>
          <w:szCs w:val="20"/>
        </w:rPr>
        <w:t xml:space="preserve"> </w:t>
      </w:r>
      <w:r w:rsidR="00472B1F" w:rsidRPr="004A4322">
        <w:rPr>
          <w:rFonts w:ascii="Verdana" w:hAnsi="Verdana"/>
          <w:color w:val="002060"/>
          <w:sz w:val="20"/>
          <w:szCs w:val="20"/>
        </w:rPr>
        <w:t xml:space="preserve">working </w:t>
      </w:r>
      <w:r w:rsidRPr="004A4322">
        <w:rPr>
          <w:rFonts w:ascii="Verdana" w:hAnsi="Verdana"/>
          <w:color w:val="002060"/>
          <w:sz w:val="20"/>
          <w:szCs w:val="20"/>
        </w:rPr>
        <w:t>days.</w:t>
      </w:r>
    </w:p>
    <w:p w14:paraId="4C8794FC" w14:textId="783A82E0" w:rsidR="000F73ED" w:rsidRPr="004A4322" w:rsidRDefault="000F73ED" w:rsidP="00017CBF">
      <w:pPr>
        <w:pStyle w:val="Default"/>
        <w:numPr>
          <w:ilvl w:val="0"/>
          <w:numId w:val="24"/>
        </w:numPr>
        <w:shd w:val="clear" w:color="auto" w:fill="FFFFFF"/>
        <w:spacing w:before="120" w:after="120"/>
        <w:rPr>
          <w:rFonts w:ascii="Verdana" w:hAnsi="Verdana" w:cs="Arial"/>
          <w:b/>
          <w:bCs/>
          <w:color w:val="002060"/>
          <w:sz w:val="20"/>
          <w:szCs w:val="20"/>
        </w:rPr>
      </w:pPr>
      <w:r w:rsidRPr="004A4322">
        <w:rPr>
          <w:rFonts w:ascii="Verdana" w:hAnsi="Verdana"/>
          <w:b/>
          <w:color w:val="002060"/>
          <w:sz w:val="20"/>
          <w:szCs w:val="20"/>
        </w:rPr>
        <w:t xml:space="preserve">Financing Approval </w:t>
      </w:r>
      <w:r w:rsidRPr="004A4322">
        <w:rPr>
          <w:rFonts w:ascii="Verdana" w:hAnsi="Verdana"/>
          <w:color w:val="002060"/>
          <w:sz w:val="20"/>
          <w:szCs w:val="20"/>
        </w:rPr>
        <w:t xml:space="preserve">– this normally </w:t>
      </w:r>
      <w:r w:rsidRPr="004A4322">
        <w:rPr>
          <w:rFonts w:ascii="Verdana" w:hAnsi="Verdana" w:cs="Arial"/>
          <w:color w:val="002060"/>
          <w:sz w:val="20"/>
          <w:szCs w:val="20"/>
        </w:rPr>
        <w:t xml:space="preserve">takes 8 to 12 weeks after submission of </w:t>
      </w:r>
      <w:r w:rsidR="0013028B" w:rsidRPr="004A4322">
        <w:rPr>
          <w:rFonts w:ascii="Verdana" w:hAnsi="Verdana" w:cs="Arial"/>
          <w:color w:val="002060"/>
          <w:sz w:val="20"/>
          <w:szCs w:val="20"/>
        </w:rPr>
        <w:t xml:space="preserve">the </w:t>
      </w:r>
      <w:r w:rsidRPr="004A4322">
        <w:rPr>
          <w:rFonts w:ascii="Verdana" w:hAnsi="Verdana" w:cs="Arial"/>
          <w:color w:val="002060"/>
          <w:sz w:val="20"/>
          <w:szCs w:val="20"/>
        </w:rPr>
        <w:t xml:space="preserve">documents </w:t>
      </w:r>
    </w:p>
    <w:p w14:paraId="086B7432" w14:textId="57A2E1F8" w:rsidR="000F73ED" w:rsidRPr="004A4322" w:rsidRDefault="000F73ED" w:rsidP="00017CBF">
      <w:pPr>
        <w:pStyle w:val="Default"/>
        <w:numPr>
          <w:ilvl w:val="0"/>
          <w:numId w:val="24"/>
        </w:numPr>
        <w:shd w:val="clear" w:color="auto" w:fill="FFFFFF"/>
        <w:spacing w:before="120" w:after="120"/>
        <w:rPr>
          <w:rFonts w:ascii="Verdana" w:hAnsi="Verdana" w:cs="Arial"/>
          <w:b/>
          <w:bCs/>
          <w:color w:val="002060"/>
          <w:sz w:val="20"/>
          <w:szCs w:val="20"/>
        </w:rPr>
      </w:pPr>
      <w:r w:rsidRPr="004A4322">
        <w:rPr>
          <w:rFonts w:ascii="Verdana" w:hAnsi="Verdana"/>
          <w:b/>
          <w:color w:val="002060"/>
          <w:sz w:val="20"/>
          <w:szCs w:val="20"/>
        </w:rPr>
        <w:t xml:space="preserve">Financing Contract </w:t>
      </w:r>
      <w:r w:rsidRPr="004A4322">
        <w:rPr>
          <w:rFonts w:ascii="Verdana" w:hAnsi="Verdana"/>
          <w:color w:val="002060"/>
          <w:sz w:val="20"/>
          <w:szCs w:val="20"/>
        </w:rPr>
        <w:t>–</w:t>
      </w:r>
      <w:r w:rsidR="00472B1F" w:rsidRPr="004A4322">
        <w:rPr>
          <w:rFonts w:ascii="Verdana" w:hAnsi="Verdana"/>
          <w:color w:val="002060"/>
          <w:sz w:val="20"/>
          <w:szCs w:val="20"/>
        </w:rPr>
        <w:t xml:space="preserve"> </w:t>
      </w:r>
      <w:r w:rsidRPr="004A4322">
        <w:rPr>
          <w:rFonts w:ascii="Verdana" w:hAnsi="Verdana"/>
          <w:color w:val="002060"/>
          <w:sz w:val="20"/>
          <w:szCs w:val="20"/>
        </w:rPr>
        <w:t xml:space="preserve">The </w:t>
      </w:r>
      <w:r w:rsidR="00472B1F" w:rsidRPr="004A4322">
        <w:rPr>
          <w:rFonts w:ascii="Verdana" w:hAnsi="Verdana"/>
          <w:color w:val="002060"/>
          <w:sz w:val="20"/>
          <w:szCs w:val="20"/>
        </w:rPr>
        <w:t>Financier</w:t>
      </w:r>
      <w:r w:rsidRPr="004A4322">
        <w:rPr>
          <w:rFonts w:ascii="Verdana" w:hAnsi="Verdana"/>
          <w:color w:val="002060"/>
          <w:sz w:val="20"/>
          <w:szCs w:val="20"/>
        </w:rPr>
        <w:t xml:space="preserve"> will issue a financing contract to the Project Sponsor and the EPC contractor</w:t>
      </w:r>
      <w:r w:rsidR="00472B1F" w:rsidRPr="004A4322">
        <w:rPr>
          <w:rFonts w:ascii="Verdana" w:hAnsi="Verdana"/>
          <w:color w:val="002060"/>
          <w:sz w:val="20"/>
          <w:szCs w:val="20"/>
        </w:rPr>
        <w:t xml:space="preserve"> (if part of the agreement)</w:t>
      </w:r>
      <w:r w:rsidRPr="004A4322">
        <w:rPr>
          <w:rFonts w:ascii="Verdana" w:hAnsi="Verdana"/>
          <w:color w:val="002060"/>
          <w:sz w:val="20"/>
          <w:szCs w:val="20"/>
        </w:rPr>
        <w:t>.</w:t>
      </w:r>
    </w:p>
    <w:p w14:paraId="1EC3BFF6" w14:textId="56A8042D" w:rsidR="00472B1F" w:rsidRDefault="00472B1F" w:rsidP="00472B1F">
      <w:pPr>
        <w:pStyle w:val="Default"/>
        <w:shd w:val="clear" w:color="auto" w:fill="FFFFFF"/>
        <w:spacing w:before="120" w:after="120"/>
        <w:rPr>
          <w:rFonts w:ascii="Geneva" w:hAnsi="Geneva" w:cs="Arial"/>
          <w:sz w:val="19"/>
          <w:szCs w:val="19"/>
        </w:rPr>
      </w:pPr>
    </w:p>
    <w:p w14:paraId="76836990" w14:textId="77777777" w:rsidR="004A4322" w:rsidRDefault="004A4322">
      <w:pPr>
        <w:spacing w:after="200"/>
        <w:rPr>
          <w:rFonts w:cstheme="minorHAnsi"/>
          <w:sz w:val="36"/>
          <w:szCs w:val="36"/>
        </w:rPr>
      </w:pPr>
      <w:r>
        <w:rPr>
          <w:rFonts w:cstheme="minorHAnsi"/>
          <w:sz w:val="36"/>
          <w:szCs w:val="36"/>
        </w:rPr>
        <w:br w:type="page"/>
      </w:r>
    </w:p>
    <w:p w14:paraId="5AAEF780" w14:textId="658D3DA9" w:rsidR="00472B1F" w:rsidRPr="000F6364" w:rsidRDefault="00472B1F" w:rsidP="00472B1F">
      <w:pPr>
        <w:spacing w:before="60"/>
        <w:jc w:val="center"/>
        <w:rPr>
          <w:rFonts w:cstheme="minorHAnsi"/>
          <w:sz w:val="36"/>
          <w:szCs w:val="36"/>
        </w:rPr>
      </w:pPr>
      <w:r w:rsidRPr="000F6364">
        <w:rPr>
          <w:rFonts w:cstheme="minorHAnsi"/>
          <w:sz w:val="36"/>
          <w:szCs w:val="36"/>
        </w:rPr>
        <w:t>PROJECT FINANCING</w:t>
      </w:r>
    </w:p>
    <w:p w14:paraId="0CFDBA2C" w14:textId="77777777" w:rsidR="00472B1F" w:rsidRPr="000F6364" w:rsidRDefault="00472B1F" w:rsidP="00472B1F">
      <w:pPr>
        <w:spacing w:before="120"/>
        <w:jc w:val="center"/>
        <w:rPr>
          <w:rFonts w:cstheme="minorHAnsi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600" w:firstRow="0" w:lastRow="0" w:firstColumn="0" w:lastColumn="0" w:noHBand="1" w:noVBand="1"/>
      </w:tblPr>
      <w:tblGrid>
        <w:gridCol w:w="9294"/>
      </w:tblGrid>
      <w:tr w:rsidR="00472B1F" w:rsidRPr="004A4322" w14:paraId="60F80325" w14:textId="77777777" w:rsidTr="00477BF0">
        <w:tc>
          <w:tcPr>
            <w:tcW w:w="9442" w:type="dxa"/>
            <w:shd w:val="clear" w:color="auto" w:fill="F2F2F2" w:themeFill="background1" w:themeFillShade="F2"/>
          </w:tcPr>
          <w:p w14:paraId="0559CC1C" w14:textId="77777777" w:rsidR="00472B1F" w:rsidRPr="004A4322" w:rsidRDefault="00472B1F" w:rsidP="00477BF0">
            <w:pPr>
              <w:spacing w:before="120" w:after="120"/>
              <w:jc w:val="center"/>
              <w:rPr>
                <w:bCs/>
                <w:color w:val="0070C0"/>
                <w:sz w:val="36"/>
              </w:rPr>
            </w:pPr>
            <w:r w:rsidRPr="004A4322">
              <w:rPr>
                <w:bCs/>
                <w:color w:val="0070C0"/>
                <w:sz w:val="36"/>
              </w:rPr>
              <w:t>Frequently asked questions</w:t>
            </w:r>
          </w:p>
        </w:tc>
      </w:tr>
    </w:tbl>
    <w:p w14:paraId="281FAC06" w14:textId="77777777" w:rsidR="00472B1F" w:rsidRPr="000F6364" w:rsidRDefault="00472B1F" w:rsidP="00472B1F">
      <w:pPr>
        <w:rPr>
          <w:color w:val="0070C0"/>
          <w:sz w:val="36"/>
        </w:rPr>
      </w:pPr>
    </w:p>
    <w:p w14:paraId="621737E5" w14:textId="4070B325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z w:val="36"/>
          <w:szCs w:val="36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Can our land or physical assets count as a collateral?</w:t>
      </w:r>
    </w:p>
    <w:p w14:paraId="2FC8449A" w14:textId="7E18EA1E" w:rsidR="00472B1F" w:rsidRPr="000F6364" w:rsidRDefault="00472B1F" w:rsidP="00472B1F">
      <w:pPr>
        <w:ind w:left="720"/>
        <w:rPr>
          <w:rFonts w:cstheme="minorHAnsi"/>
          <w:color w:val="404040" w:themeColor="text1" w:themeTint="BF"/>
          <w:sz w:val="36"/>
          <w:szCs w:val="36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 xml:space="preserve">No, the collateral must be cash-backed SBLC or pledge from a bank.  </w:t>
      </w:r>
      <w:r w:rsidR="000F6364">
        <w:rPr>
          <w:rFonts w:cstheme="minorHAnsi"/>
          <w:color w:val="404040" w:themeColor="text1" w:themeTint="BF"/>
          <w:shd w:val="clear" w:color="auto" w:fill="FFFFFF"/>
        </w:rPr>
        <w:t>Sometimes, on a case-to-case basis, the financing partner will accept Insurance Guarantee</w:t>
      </w:r>
    </w:p>
    <w:p w14:paraId="30FC9DD0" w14:textId="77777777" w:rsidR="00472B1F" w:rsidRPr="000F6364" w:rsidRDefault="00472B1F" w:rsidP="00472B1F">
      <w:pPr>
        <w:rPr>
          <w:rFonts w:cstheme="minorHAnsi"/>
          <w:color w:val="404040" w:themeColor="text1" w:themeTint="BF"/>
          <w:sz w:val="36"/>
          <w:szCs w:val="36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z w:val="44"/>
          <w:szCs w:val="44"/>
          <w:shd w:val="clear" w:color="auto" w:fill="FFFFFF"/>
        </w:rPr>
        <w:t> </w:t>
      </w:r>
    </w:p>
    <w:p w14:paraId="663F148B" w14:textId="77777777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What kind of projects do you finance?</w:t>
      </w:r>
    </w:p>
    <w:p w14:paraId="1D040C7D" w14:textId="77777777" w:rsidR="00472B1F" w:rsidRPr="000F6364" w:rsidRDefault="00472B1F" w:rsidP="00472B1F">
      <w:pPr>
        <w:ind w:left="72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>Development and infrastructure projects for governments</w:t>
      </w:r>
    </w:p>
    <w:p w14:paraId="3F5FD1C8" w14:textId="77777777" w:rsidR="00472B1F" w:rsidRPr="000F6364" w:rsidRDefault="00472B1F" w:rsidP="00472B1F">
      <w:pPr>
        <w:ind w:left="72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>Private sector projects – new and expansion projects</w:t>
      </w:r>
    </w:p>
    <w:p w14:paraId="59FFAC3D" w14:textId="77777777" w:rsidR="00472B1F" w:rsidRPr="000F6364" w:rsidRDefault="00472B1F" w:rsidP="00472B1F">
      <w:pPr>
        <w:ind w:left="72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>All sectors of the economy, in all countries</w:t>
      </w:r>
    </w:p>
    <w:p w14:paraId="407F7E0C" w14:textId="77777777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hd w:val="clear" w:color="auto" w:fill="FFFFFF"/>
        </w:rPr>
      </w:pPr>
    </w:p>
    <w:p w14:paraId="76135CAF" w14:textId="77777777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What will be the interest rate?</w:t>
      </w:r>
    </w:p>
    <w:p w14:paraId="5FD7ACF8" w14:textId="09171A2F" w:rsidR="00472B1F" w:rsidRPr="000F6364" w:rsidRDefault="000F6364" w:rsidP="00472B1F">
      <w:pPr>
        <w:shd w:val="clear" w:color="auto" w:fill="FFFFFF"/>
        <w:ind w:left="720"/>
        <w:rPr>
          <w:rFonts w:cstheme="minorHAnsi"/>
          <w:color w:val="404040" w:themeColor="text1" w:themeTint="BF"/>
        </w:rPr>
      </w:pPr>
      <w:r>
        <w:rPr>
          <w:rFonts w:cstheme="minorHAnsi"/>
          <w:color w:val="404040" w:themeColor="text1" w:themeTint="BF"/>
        </w:rPr>
        <w:t xml:space="preserve">As an indication, the loan is offered at </w:t>
      </w:r>
      <w:r w:rsidR="00472B1F" w:rsidRPr="000F6364">
        <w:rPr>
          <w:rFonts w:cstheme="minorHAnsi"/>
          <w:color w:val="404040" w:themeColor="text1" w:themeTint="BF"/>
        </w:rPr>
        <w:t>12-month Secured Overnight Financing Rate (add 40 to 400 Basis Points)</w:t>
      </w:r>
    </w:p>
    <w:p w14:paraId="7013889F" w14:textId="23441401" w:rsidR="00472B1F" w:rsidRPr="000F6364" w:rsidRDefault="00472B1F" w:rsidP="00472B1F">
      <w:pPr>
        <w:shd w:val="clear" w:color="auto" w:fill="FFFFFF"/>
        <w:ind w:left="720"/>
        <w:rPr>
          <w:rFonts w:cstheme="minorHAnsi"/>
          <w:color w:val="404040" w:themeColor="text1" w:themeTint="BF"/>
        </w:rPr>
      </w:pPr>
      <w:r w:rsidRPr="000F6364">
        <w:rPr>
          <w:rFonts w:cstheme="minorHAnsi"/>
          <w:color w:val="404040" w:themeColor="text1" w:themeTint="BF"/>
        </w:rPr>
        <w:t>For example, on 15 March 2022, the SOFR is 0.05%, so the interest rate will be between 2.05% to 3.55%</w:t>
      </w:r>
      <w:r w:rsidR="000F6364">
        <w:rPr>
          <w:rFonts w:cstheme="minorHAnsi"/>
          <w:color w:val="404040" w:themeColor="text1" w:themeTint="BF"/>
        </w:rPr>
        <w:t xml:space="preserve">   The rate also varies from country to country.</w:t>
      </w:r>
    </w:p>
    <w:p w14:paraId="386D367F" w14:textId="77777777" w:rsidR="00472B1F" w:rsidRPr="000F6364" w:rsidRDefault="00472B1F" w:rsidP="00472B1F">
      <w:pPr>
        <w:spacing w:before="120"/>
        <w:ind w:left="720"/>
        <w:rPr>
          <w:rFonts w:cstheme="minorHAnsi"/>
          <w:color w:val="404040" w:themeColor="text1" w:themeTint="BF"/>
          <w:lang w:val="en-AE"/>
        </w:rPr>
      </w:pPr>
      <w:r w:rsidRPr="000F6364">
        <w:rPr>
          <w:rFonts w:cstheme="minorHAnsi"/>
          <w:color w:val="404040" w:themeColor="text1" w:themeTint="BF"/>
        </w:rPr>
        <w:t>*</w:t>
      </w:r>
      <w:r w:rsidRPr="000F6364">
        <w:rPr>
          <w:rFonts w:cstheme="minorHAnsi"/>
          <w:color w:val="404040" w:themeColor="text1" w:themeTint="BF"/>
          <w:lang w:val="en-AE"/>
        </w:rPr>
        <w:t>The Secured Overnight Financing Rate (SOFR) is a benchmark interest rate for dollar</w:t>
      </w:r>
      <w:r w:rsidRPr="000F6364">
        <w:rPr>
          <w:rFonts w:ascii="Cambria Math" w:hAnsi="Cambria Math" w:cs="Cambria Math"/>
          <w:color w:val="404040" w:themeColor="text1" w:themeTint="BF"/>
          <w:lang w:val="en-AE"/>
        </w:rPr>
        <w:t>‐</w:t>
      </w:r>
      <w:r w:rsidRPr="000F6364">
        <w:rPr>
          <w:rFonts w:cstheme="minorHAnsi"/>
          <w:color w:val="404040" w:themeColor="text1" w:themeTint="BF"/>
          <w:lang w:val="en-AE"/>
        </w:rPr>
        <w:t xml:space="preserve">denominated derivatives and loans that is replacing the London interbank offered rate (LIBOR). </w:t>
      </w:r>
    </w:p>
    <w:p w14:paraId="50D06DFE" w14:textId="77777777" w:rsidR="00472B1F" w:rsidRPr="000F6364" w:rsidRDefault="00472B1F" w:rsidP="00472B1F">
      <w:pPr>
        <w:rPr>
          <w:rFonts w:cstheme="minorHAnsi"/>
          <w:color w:val="404040" w:themeColor="text1" w:themeTint="BF"/>
          <w:shd w:val="clear" w:color="auto" w:fill="FFFFFF"/>
        </w:rPr>
      </w:pPr>
    </w:p>
    <w:p w14:paraId="67188A87" w14:textId="3AC08185" w:rsidR="00472B1F" w:rsidRPr="000F6364" w:rsidRDefault="00472B1F" w:rsidP="00472B1F">
      <w:pPr>
        <w:spacing w:after="60"/>
        <w:rPr>
          <w:rFonts w:cstheme="minorHAnsi"/>
          <w:b/>
          <w:bCs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How much is the Arrangement Fee?</w:t>
      </w:r>
    </w:p>
    <w:p w14:paraId="33875468" w14:textId="0ADA1250" w:rsidR="00472B1F" w:rsidRPr="000F6364" w:rsidRDefault="000F6364" w:rsidP="00472B1F">
      <w:pPr>
        <w:spacing w:after="60"/>
        <w:ind w:left="720"/>
        <w:rPr>
          <w:rFonts w:cstheme="minorHAnsi"/>
          <w:color w:val="404040" w:themeColor="text1" w:themeTint="BF"/>
          <w:shd w:val="clear" w:color="auto" w:fill="FFFFFF"/>
        </w:rPr>
      </w:pPr>
      <w:r>
        <w:rPr>
          <w:rFonts w:cstheme="minorHAnsi"/>
          <w:color w:val="404040" w:themeColor="text1" w:themeTint="BF"/>
          <w:shd w:val="clear" w:color="auto" w:fill="FFFFFF"/>
        </w:rPr>
        <w:t>3</w:t>
      </w:r>
      <w:r w:rsidR="00472B1F" w:rsidRPr="000F6364">
        <w:rPr>
          <w:rFonts w:cstheme="minorHAnsi"/>
          <w:color w:val="404040" w:themeColor="text1" w:themeTint="BF"/>
          <w:shd w:val="clear" w:color="auto" w:fill="FFFFFF"/>
        </w:rPr>
        <w:t>% to be paid with each loan disbursement</w:t>
      </w:r>
      <w:r w:rsidR="00B61965">
        <w:rPr>
          <w:rFonts w:cstheme="minorHAnsi"/>
          <w:color w:val="404040" w:themeColor="text1" w:themeTint="BF"/>
          <w:shd w:val="clear" w:color="auto" w:fill="FFFFFF"/>
        </w:rPr>
        <w:t xml:space="preserve"> or equity injection</w:t>
      </w:r>
      <w:r w:rsidR="00472B1F" w:rsidRPr="000F6364">
        <w:rPr>
          <w:rFonts w:cstheme="minorHAnsi"/>
          <w:color w:val="404040" w:themeColor="text1" w:themeTint="BF"/>
          <w:shd w:val="clear" w:color="auto" w:fill="FFFFFF"/>
        </w:rPr>
        <w:t>.</w:t>
      </w:r>
    </w:p>
    <w:p w14:paraId="69BDDAD1" w14:textId="77777777" w:rsidR="00472B1F" w:rsidRPr="000F6364" w:rsidRDefault="00472B1F" w:rsidP="00472B1F">
      <w:pPr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> </w:t>
      </w:r>
    </w:p>
    <w:p w14:paraId="3380773E" w14:textId="77777777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Is the Fee negotiable?</w:t>
      </w:r>
    </w:p>
    <w:p w14:paraId="626B4DE7" w14:textId="77777777" w:rsidR="00472B1F" w:rsidRPr="000F6364" w:rsidRDefault="00472B1F" w:rsidP="00472B1F">
      <w:pPr>
        <w:shd w:val="clear" w:color="auto" w:fill="FFFFFF"/>
        <w:ind w:left="720"/>
        <w:rPr>
          <w:rFonts w:cstheme="minorHAnsi"/>
          <w:color w:val="404040" w:themeColor="text1" w:themeTint="BF"/>
        </w:rPr>
      </w:pPr>
      <w:r w:rsidRPr="000F6364">
        <w:rPr>
          <w:rFonts w:cstheme="minorHAnsi"/>
          <w:color w:val="404040" w:themeColor="text1" w:themeTint="BF"/>
        </w:rPr>
        <w:t>No.</w:t>
      </w:r>
    </w:p>
    <w:p w14:paraId="49988297" w14:textId="77777777" w:rsidR="00472B1F" w:rsidRPr="000F6364" w:rsidRDefault="00472B1F" w:rsidP="00472B1F">
      <w:pPr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color w:val="404040" w:themeColor="text1" w:themeTint="BF"/>
          <w:shd w:val="clear" w:color="auto" w:fill="FFFFFF"/>
        </w:rPr>
        <w:t> </w:t>
      </w:r>
    </w:p>
    <w:p w14:paraId="7AD6B55E" w14:textId="77777777" w:rsidR="00472B1F" w:rsidRPr="000F6364" w:rsidRDefault="00472B1F" w:rsidP="00472B1F">
      <w:pPr>
        <w:spacing w:after="60"/>
        <w:rPr>
          <w:rFonts w:cstheme="minorHAnsi"/>
          <w:color w:val="404040" w:themeColor="text1" w:themeTint="BF"/>
          <w:shd w:val="clear" w:color="auto" w:fill="FFFFFF"/>
        </w:rPr>
      </w:pPr>
      <w:r w:rsidRPr="000F6364">
        <w:rPr>
          <w:rFonts w:cstheme="minorHAnsi"/>
          <w:b/>
          <w:bCs/>
          <w:color w:val="404040" w:themeColor="text1" w:themeTint="BF"/>
          <w:shd w:val="clear" w:color="auto" w:fill="FFFFFF"/>
        </w:rPr>
        <w:t>Can I issue a Credit Insurance instead of Bank Collateral?</w:t>
      </w:r>
    </w:p>
    <w:p w14:paraId="7270ACE9" w14:textId="77777777" w:rsidR="000F6364" w:rsidRDefault="000F6364" w:rsidP="00472B1F">
      <w:pPr>
        <w:ind w:left="720"/>
        <w:rPr>
          <w:rFonts w:cstheme="minorHAnsi"/>
          <w:color w:val="404040" w:themeColor="text1" w:themeTint="BF"/>
          <w:shd w:val="clear" w:color="auto" w:fill="FFFFFF"/>
        </w:rPr>
      </w:pPr>
      <w:r>
        <w:rPr>
          <w:rFonts w:cstheme="minorHAnsi"/>
          <w:color w:val="404040" w:themeColor="text1" w:themeTint="BF"/>
          <w:shd w:val="clear" w:color="auto" w:fill="FFFFFF"/>
        </w:rPr>
        <w:t xml:space="preserve">Yes, depending on the discretion of the Financing Partner </w:t>
      </w:r>
    </w:p>
    <w:p w14:paraId="64958DCA" w14:textId="77777777" w:rsidR="0018677D" w:rsidRPr="00FE3256" w:rsidRDefault="0018677D" w:rsidP="00472B1F">
      <w:pPr>
        <w:rPr>
          <w:rFonts w:ascii="Geneva" w:hAnsi="Geneva"/>
          <w:color w:val="0070C0"/>
          <w:sz w:val="36"/>
        </w:rPr>
      </w:pPr>
    </w:p>
    <w:p w14:paraId="06B51AF4" w14:textId="77777777" w:rsidR="00472B1F" w:rsidRPr="000F73ED" w:rsidRDefault="00472B1F" w:rsidP="00472B1F">
      <w:pPr>
        <w:pStyle w:val="Default"/>
        <w:shd w:val="clear" w:color="auto" w:fill="FFFFFF"/>
        <w:spacing w:before="120" w:after="120"/>
        <w:rPr>
          <w:rFonts w:ascii="Geneva" w:hAnsi="Geneva" w:cs="Arial"/>
          <w:b/>
          <w:bCs/>
          <w:color w:val="002060"/>
          <w:sz w:val="19"/>
          <w:szCs w:val="19"/>
        </w:rPr>
      </w:pPr>
    </w:p>
    <w:sectPr w:rsidR="00472B1F" w:rsidRPr="000F73ED" w:rsidSect="00017CB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21" w:right="1166" w:bottom="1091" w:left="1440" w:header="630" w:footer="606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8A18BA" w14:textId="77777777" w:rsidR="00FA14A3" w:rsidRDefault="00FA14A3" w:rsidP="00131A30">
      <w:r>
        <w:separator/>
      </w:r>
    </w:p>
  </w:endnote>
  <w:endnote w:type="continuationSeparator" w:id="0">
    <w:p w14:paraId="32713015" w14:textId="77777777" w:rsidR="00FA14A3" w:rsidRDefault="00FA14A3" w:rsidP="00131A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Marlett">
    <w:panose1 w:val="00000000000000000000"/>
    <w:charset w:val="4D"/>
    <w:family w:val="auto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old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Geneva"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EAC949" w14:textId="77777777" w:rsidR="0061308E" w:rsidRDefault="0061308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FEBC81" w14:textId="77777777" w:rsidR="0061308E" w:rsidRDefault="0061308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9D14A" w14:textId="77777777" w:rsidR="00252051" w:rsidRPr="001F0508" w:rsidRDefault="00252051" w:rsidP="00252051">
    <w:pPr>
      <w:pStyle w:val="Footer"/>
      <w:tabs>
        <w:tab w:val="clear" w:pos="8640"/>
        <w:tab w:val="right" w:pos="9090"/>
      </w:tabs>
      <w:jc w:val="center"/>
      <w:rPr>
        <w:sz w:val="18"/>
        <w:szCs w:val="18"/>
      </w:rPr>
    </w:pPr>
    <w:r w:rsidRPr="001F0508">
      <w:rPr>
        <w:sz w:val="18"/>
        <w:szCs w:val="18"/>
      </w:rPr>
      <w:t xml:space="preserve">Page </w:t>
    </w:r>
    <w:r w:rsidRPr="001F0508">
      <w:rPr>
        <w:sz w:val="18"/>
        <w:szCs w:val="18"/>
      </w:rPr>
      <w:fldChar w:fldCharType="begin"/>
    </w:r>
    <w:r w:rsidRPr="001F0508">
      <w:rPr>
        <w:sz w:val="18"/>
        <w:szCs w:val="18"/>
      </w:rPr>
      <w:instrText xml:space="preserve"> PAGE </w:instrText>
    </w:r>
    <w:r w:rsidRPr="001F0508">
      <w:rPr>
        <w:sz w:val="18"/>
        <w:szCs w:val="18"/>
      </w:rPr>
      <w:fldChar w:fldCharType="separate"/>
    </w:r>
    <w:r w:rsidR="0055331F">
      <w:rPr>
        <w:noProof/>
        <w:sz w:val="18"/>
        <w:szCs w:val="18"/>
      </w:rPr>
      <w:t>2</w:t>
    </w:r>
    <w:r w:rsidRPr="001F0508">
      <w:rPr>
        <w:sz w:val="18"/>
        <w:szCs w:val="18"/>
      </w:rPr>
      <w:fldChar w:fldCharType="end"/>
    </w:r>
    <w:r w:rsidRPr="001F0508">
      <w:rPr>
        <w:sz w:val="18"/>
        <w:szCs w:val="18"/>
      </w:rPr>
      <w:t xml:space="preserve"> of </w:t>
    </w:r>
    <w:r w:rsidRPr="001F0508">
      <w:rPr>
        <w:sz w:val="18"/>
        <w:szCs w:val="18"/>
      </w:rPr>
      <w:fldChar w:fldCharType="begin"/>
    </w:r>
    <w:r w:rsidRPr="001F0508">
      <w:rPr>
        <w:sz w:val="18"/>
        <w:szCs w:val="18"/>
      </w:rPr>
      <w:instrText xml:space="preserve"> NUMPAGES </w:instrText>
    </w:r>
    <w:r w:rsidRPr="001F0508">
      <w:rPr>
        <w:sz w:val="18"/>
        <w:szCs w:val="18"/>
      </w:rPr>
      <w:fldChar w:fldCharType="separate"/>
    </w:r>
    <w:r w:rsidR="0055331F">
      <w:rPr>
        <w:noProof/>
        <w:sz w:val="18"/>
        <w:szCs w:val="18"/>
      </w:rPr>
      <w:t>2</w:t>
    </w:r>
    <w:r w:rsidRPr="001F0508"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F5BDF1" w14:textId="77777777" w:rsidR="00FA14A3" w:rsidRDefault="00FA14A3" w:rsidP="00131A30">
      <w:r>
        <w:separator/>
      </w:r>
    </w:p>
  </w:footnote>
  <w:footnote w:type="continuationSeparator" w:id="0">
    <w:p w14:paraId="7219B417" w14:textId="77777777" w:rsidR="00FA14A3" w:rsidRDefault="00FA14A3" w:rsidP="00131A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7B811D" w14:textId="07E1F750" w:rsidR="0061308E" w:rsidRDefault="00FA14A3">
    <w:pPr>
      <w:pStyle w:val="Header"/>
    </w:pPr>
    <w:r>
      <w:rPr>
        <w:noProof/>
      </w:rPr>
      <w:pict w14:anchorId="02D97C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4989" o:spid="_x0000_s2051" type="#_x0000_t75" alt="" style="position:absolute;margin-left:0;margin-top:0;width:599pt;height:839pt;z-index:-25165107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72708" w14:textId="7C4F9A71" w:rsidR="0061308E" w:rsidRDefault="00FA14A3">
    <w:pPr>
      <w:pStyle w:val="Header"/>
    </w:pPr>
    <w:r>
      <w:rPr>
        <w:noProof/>
      </w:rPr>
      <w:pict w14:anchorId="14E4E8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4990" o:spid="_x0000_s2050" type="#_x0000_t75" alt="" style="position:absolute;margin-left:0;margin-top:0;width:599pt;height:839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FEA5A7" w14:textId="55420BA3" w:rsidR="00415E49" w:rsidRDefault="00FA14A3">
    <w:pPr>
      <w:pStyle w:val="Header"/>
    </w:pPr>
    <w:r>
      <w:rPr>
        <w:noProof/>
      </w:rPr>
      <w:pict w14:anchorId="61C554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764988" o:spid="_x0000_s2049" type="#_x0000_t75" alt="" style="position:absolute;margin-left:0;margin-top:0;width:599pt;height:839pt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"/>
        </v:shape>
      </w:pict>
    </w:r>
    <w:r w:rsidR="00475AA7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8DB87AF" wp14:editId="0DA80DA7">
              <wp:simplePos x="0" y="0"/>
              <wp:positionH relativeFrom="column">
                <wp:posOffset>-48638</wp:posOffset>
              </wp:positionH>
              <wp:positionV relativeFrom="paragraph">
                <wp:posOffset>-127676</wp:posOffset>
              </wp:positionV>
              <wp:extent cx="5903514" cy="548640"/>
              <wp:effectExtent l="0" t="0" r="2540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03514" cy="548640"/>
                        <a:chOff x="0" y="0"/>
                        <a:chExt cx="5903514" cy="548640"/>
                      </a:xfrm>
                    </wpg:grpSpPr>
                    <pic:pic xmlns:pic="http://schemas.openxmlformats.org/drawingml/2006/picture">
                      <pic:nvPicPr>
                        <pic:cNvPr id="3" name="Picture 3" descr="Macintosh HD:Users:kshamte:Desktop:BYG 2015:BYG new 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202349" y="68094"/>
                          <a:ext cx="1701165" cy="417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" name="Picture 2">
                          <a:extLst>
                            <a:ext uri="{FF2B5EF4-FFF2-40B4-BE49-F238E27FC236}">
                              <a16:creationId xmlns:a16="http://schemas.microsoft.com/office/drawing/2014/main" id="{842BD444-1CC0-B440-8E4F-EA7E518C04DB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84985" cy="5486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3A46499" id="Group 2" o:spid="_x0000_s1026" style="position:absolute;margin-left:-3.85pt;margin-top:-10.05pt;width:464.85pt;height:43.2pt;z-index:251659264" coordsize="59035,548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Macintosh HD:Users:kshamte:Desktop:BYG 2015:BYG new Logo.png" style="position:absolute;left:42023;top:680;width:17012;height:41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">
                <v:imagedata r:id="rId4" o:title="BYG new Logo"/>
              </v:shape>
              <v:shape id="Picture 2" o:spid="_x0000_s1028" type="#_x0000_t75" style="position:absolute;width:17849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">
                <v:imagedata r:id="rId5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EB910D"/>
    <w:multiLevelType w:val="hybridMultilevel"/>
    <w:tmpl w:val="AF06F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>
      <w:start w:val="1"/>
      <w:numFmt w:val="lowerLetter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2680A2A"/>
    <w:multiLevelType w:val="hybridMultilevel"/>
    <w:tmpl w:val="5D6C58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2D68DB"/>
    <w:multiLevelType w:val="hybridMultilevel"/>
    <w:tmpl w:val="B472303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8604E1"/>
    <w:multiLevelType w:val="hybridMultilevel"/>
    <w:tmpl w:val="19D2DBC0"/>
    <w:lvl w:ilvl="0" w:tplc="04090019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1B3FBF"/>
    <w:multiLevelType w:val="multilevel"/>
    <w:tmpl w:val="BF5A941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5" w15:restartNumberingAfterBreak="0">
    <w:nsid w:val="16D942D1"/>
    <w:multiLevelType w:val="hybridMultilevel"/>
    <w:tmpl w:val="408EE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24F15"/>
    <w:multiLevelType w:val="hybridMultilevel"/>
    <w:tmpl w:val="23A83AE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35CCC"/>
    <w:multiLevelType w:val="multilevel"/>
    <w:tmpl w:val="22661DF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25DB0393"/>
    <w:multiLevelType w:val="multilevel"/>
    <w:tmpl w:val="8236D9C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354F5838"/>
    <w:multiLevelType w:val="hybridMultilevel"/>
    <w:tmpl w:val="AB86A7B8"/>
    <w:lvl w:ilvl="0" w:tplc="CD6C5B22">
      <w:start w:val="1"/>
      <w:numFmt w:val="bullet"/>
      <w:lvlText w:val=""/>
      <w:lvlJc w:val="left"/>
      <w:pPr>
        <w:ind w:left="720" w:hanging="360"/>
      </w:pPr>
      <w:rPr>
        <w:rFonts w:ascii="Marlett" w:hAnsi="Marlet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pStyle w:val="Heading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55749A"/>
    <w:multiLevelType w:val="hybridMultilevel"/>
    <w:tmpl w:val="041058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D412FC"/>
    <w:multiLevelType w:val="multilevel"/>
    <w:tmpl w:val="1C6CBCE4"/>
    <w:lvl w:ilvl="0">
      <w:start w:val="1"/>
      <w:numFmt w:val="upperLetter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2" w15:restartNumberingAfterBreak="0">
    <w:nsid w:val="487E5088"/>
    <w:multiLevelType w:val="hybridMultilevel"/>
    <w:tmpl w:val="04FECA5C"/>
    <w:lvl w:ilvl="0" w:tplc="0A746B8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CD8AC0B2">
      <w:start w:val="1"/>
      <w:numFmt w:val="upperLetter"/>
      <w:lvlText w:val="%2.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A223023"/>
    <w:multiLevelType w:val="hybridMultilevel"/>
    <w:tmpl w:val="EF5E85A8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AE2D59"/>
    <w:multiLevelType w:val="hybridMultilevel"/>
    <w:tmpl w:val="DD40869E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09E7BF2"/>
    <w:multiLevelType w:val="hybridMultilevel"/>
    <w:tmpl w:val="19FAFC16"/>
    <w:lvl w:ilvl="0" w:tplc="CD6C5B22">
      <w:start w:val="1"/>
      <w:numFmt w:val="bullet"/>
      <w:lvlText w:val=""/>
      <w:lvlJc w:val="left"/>
      <w:pPr>
        <w:ind w:left="720" w:hanging="360"/>
      </w:pPr>
      <w:rPr>
        <w:rFonts w:ascii="Marlett" w:hAnsi="Marlett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951521"/>
    <w:multiLevelType w:val="hybridMultilevel"/>
    <w:tmpl w:val="8E641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E80D40"/>
    <w:multiLevelType w:val="multilevel"/>
    <w:tmpl w:val="B4723030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CBD637F"/>
    <w:multiLevelType w:val="multilevel"/>
    <w:tmpl w:val="E66203D4"/>
    <w:lvl w:ilvl="0">
      <w:start w:val="1"/>
      <w:numFmt w:val="decimal"/>
      <w:pStyle w:val="Heading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ind w:left="5760" w:firstLine="0"/>
      </w:pPr>
      <w:rPr>
        <w:rFonts w:hint="default"/>
      </w:rPr>
    </w:lvl>
  </w:abstractNum>
  <w:abstractNum w:abstractNumId="19" w15:restartNumberingAfterBreak="0">
    <w:nsid w:val="701C30BE"/>
    <w:multiLevelType w:val="multilevel"/>
    <w:tmpl w:val="04F68C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0" w15:restartNumberingAfterBreak="0">
    <w:nsid w:val="733E72B5"/>
    <w:multiLevelType w:val="multilevel"/>
    <w:tmpl w:val="B1E40D9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lowerLetter"/>
      <w:lvlText w:val="%3."/>
      <w:lvlJc w:val="left"/>
      <w:pPr>
        <w:ind w:left="1800" w:hanging="360"/>
      </w:pPr>
      <w:rPr>
        <w:rFonts w:hint="default"/>
        <w:b w:val="0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1" w15:restartNumberingAfterBreak="0">
    <w:nsid w:val="741C20D9"/>
    <w:multiLevelType w:val="hybridMultilevel"/>
    <w:tmpl w:val="D32A9D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1A6E25"/>
    <w:multiLevelType w:val="hybridMultilevel"/>
    <w:tmpl w:val="8A3A570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4"/>
  </w:num>
  <w:num w:numId="5">
    <w:abstractNumId w:val="4"/>
  </w:num>
  <w:num w:numId="6">
    <w:abstractNumId w:val="4"/>
  </w:num>
  <w:num w:numId="7">
    <w:abstractNumId w:val="7"/>
  </w:num>
  <w:num w:numId="8">
    <w:abstractNumId w:val="4"/>
  </w:num>
  <w:num w:numId="9">
    <w:abstractNumId w:val="18"/>
  </w:num>
  <w:num w:numId="10">
    <w:abstractNumId w:val="9"/>
  </w:num>
  <w:num w:numId="11">
    <w:abstractNumId w:val="15"/>
  </w:num>
  <w:num w:numId="12">
    <w:abstractNumId w:val="10"/>
  </w:num>
  <w:num w:numId="13">
    <w:abstractNumId w:val="16"/>
  </w:num>
  <w:num w:numId="14">
    <w:abstractNumId w:val="21"/>
  </w:num>
  <w:num w:numId="15">
    <w:abstractNumId w:val="6"/>
  </w:num>
  <w:num w:numId="16">
    <w:abstractNumId w:val="2"/>
  </w:num>
  <w:num w:numId="17">
    <w:abstractNumId w:val="17"/>
  </w:num>
  <w:num w:numId="18">
    <w:abstractNumId w:val="22"/>
  </w:num>
  <w:num w:numId="19">
    <w:abstractNumId w:val="1"/>
  </w:num>
  <w:num w:numId="20">
    <w:abstractNumId w:val="5"/>
  </w:num>
  <w:num w:numId="21">
    <w:abstractNumId w:val="12"/>
  </w:num>
  <w:num w:numId="22">
    <w:abstractNumId w:val="13"/>
  </w:num>
  <w:num w:numId="23">
    <w:abstractNumId w:val="11"/>
  </w:num>
  <w:num w:numId="24">
    <w:abstractNumId w:val="19"/>
  </w:num>
  <w:num w:numId="25">
    <w:abstractNumId w:val="0"/>
  </w:num>
  <w:num w:numId="26">
    <w:abstractNumId w:val="3"/>
  </w:num>
  <w:num w:numId="27">
    <w:abstractNumId w:val="20"/>
  </w:num>
  <w:num w:numId="28">
    <w:abstractNumId w:val="14"/>
  </w:num>
  <w:num w:numId="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proofState w:spelling="clean" w:grammar="clean"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0360"/>
    <w:rsid w:val="0000145E"/>
    <w:rsid w:val="00002AD3"/>
    <w:rsid w:val="00017CBF"/>
    <w:rsid w:val="000359AA"/>
    <w:rsid w:val="00061113"/>
    <w:rsid w:val="00081A14"/>
    <w:rsid w:val="00095CBC"/>
    <w:rsid w:val="000F0263"/>
    <w:rsid w:val="000F6364"/>
    <w:rsid w:val="000F73ED"/>
    <w:rsid w:val="00103311"/>
    <w:rsid w:val="0011767F"/>
    <w:rsid w:val="0013028B"/>
    <w:rsid w:val="00131A30"/>
    <w:rsid w:val="00137745"/>
    <w:rsid w:val="001403D9"/>
    <w:rsid w:val="00184043"/>
    <w:rsid w:val="0018677D"/>
    <w:rsid w:val="00193447"/>
    <w:rsid w:val="00194811"/>
    <w:rsid w:val="001B05D2"/>
    <w:rsid w:val="001B2A7A"/>
    <w:rsid w:val="001F0508"/>
    <w:rsid w:val="001F0D09"/>
    <w:rsid w:val="00252051"/>
    <w:rsid w:val="003B6E01"/>
    <w:rsid w:val="003C6995"/>
    <w:rsid w:val="003D323C"/>
    <w:rsid w:val="003E0A11"/>
    <w:rsid w:val="003F51F0"/>
    <w:rsid w:val="00415E49"/>
    <w:rsid w:val="00472B1F"/>
    <w:rsid w:val="00475AA7"/>
    <w:rsid w:val="004A4322"/>
    <w:rsid w:val="004B65FA"/>
    <w:rsid w:val="004D5F74"/>
    <w:rsid w:val="004E0EB4"/>
    <w:rsid w:val="004F03D6"/>
    <w:rsid w:val="00512587"/>
    <w:rsid w:val="0055331F"/>
    <w:rsid w:val="005A6EC0"/>
    <w:rsid w:val="005F1329"/>
    <w:rsid w:val="005F49F8"/>
    <w:rsid w:val="0061308E"/>
    <w:rsid w:val="00626153"/>
    <w:rsid w:val="007B615F"/>
    <w:rsid w:val="007D2CA9"/>
    <w:rsid w:val="008015FA"/>
    <w:rsid w:val="00840694"/>
    <w:rsid w:val="00853EFF"/>
    <w:rsid w:val="008629F3"/>
    <w:rsid w:val="008D6762"/>
    <w:rsid w:val="008E3E25"/>
    <w:rsid w:val="00953AE1"/>
    <w:rsid w:val="00A17260"/>
    <w:rsid w:val="00A35E86"/>
    <w:rsid w:val="00A421CE"/>
    <w:rsid w:val="00A53A33"/>
    <w:rsid w:val="00A61CEC"/>
    <w:rsid w:val="00A71638"/>
    <w:rsid w:val="00A9187E"/>
    <w:rsid w:val="00AC339C"/>
    <w:rsid w:val="00AD476C"/>
    <w:rsid w:val="00B014F1"/>
    <w:rsid w:val="00B61965"/>
    <w:rsid w:val="00B823B9"/>
    <w:rsid w:val="00B87EB3"/>
    <w:rsid w:val="00B919B8"/>
    <w:rsid w:val="00BA20BA"/>
    <w:rsid w:val="00BB7391"/>
    <w:rsid w:val="00BD08ED"/>
    <w:rsid w:val="00BD431E"/>
    <w:rsid w:val="00C01D40"/>
    <w:rsid w:val="00C075FD"/>
    <w:rsid w:val="00C1111C"/>
    <w:rsid w:val="00C463E4"/>
    <w:rsid w:val="00C715F2"/>
    <w:rsid w:val="00C82124"/>
    <w:rsid w:val="00CA2D5B"/>
    <w:rsid w:val="00CB4FA8"/>
    <w:rsid w:val="00CC28FA"/>
    <w:rsid w:val="00CD25B6"/>
    <w:rsid w:val="00D31296"/>
    <w:rsid w:val="00D818CB"/>
    <w:rsid w:val="00E27361"/>
    <w:rsid w:val="00E56B8B"/>
    <w:rsid w:val="00E60F42"/>
    <w:rsid w:val="00E87EE4"/>
    <w:rsid w:val="00EA223F"/>
    <w:rsid w:val="00EB2F08"/>
    <w:rsid w:val="00F000A3"/>
    <w:rsid w:val="00F10CB5"/>
    <w:rsid w:val="00F2133B"/>
    <w:rsid w:val="00F31560"/>
    <w:rsid w:val="00F40360"/>
    <w:rsid w:val="00F42CF8"/>
    <w:rsid w:val="00F4315D"/>
    <w:rsid w:val="00F5567E"/>
    <w:rsid w:val="00F63BBD"/>
    <w:rsid w:val="00FA14A3"/>
    <w:rsid w:val="00FA7520"/>
    <w:rsid w:val="00FB4830"/>
    <w:rsid w:val="00FC3E4C"/>
    <w:rsid w:val="00FF0C5B"/>
    <w:rsid w:val="00FF3E96"/>
    <w:rsid w:val="00FF656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  <w14:docId w14:val="03EB94EE"/>
  <w15:docId w15:val="{242CB083-A570-1C4D-99C1-205365FE7A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131A30"/>
    <w:pPr>
      <w:spacing w:after="0"/>
    </w:pPr>
    <w:rPr>
      <w:rFonts w:ascii="Verdana" w:eastAsia="Times New Roman" w:hAnsi="Verdana" w:cs="Times New Roman"/>
      <w:sz w:val="20"/>
      <w:lang w:eastAsia="en-US"/>
    </w:rPr>
  </w:style>
  <w:style w:type="paragraph" w:styleId="Heading1">
    <w:name w:val="heading 1"/>
    <w:aliases w:val="Section Heading,SZRptH1,1,a1,Headline1,Jack 1,Headline11,Section"/>
    <w:basedOn w:val="Normal"/>
    <w:next w:val="Normal"/>
    <w:link w:val="Heading1Char"/>
    <w:qFormat/>
    <w:rsid w:val="00E56B8B"/>
    <w:pPr>
      <w:numPr>
        <w:numId w:val="9"/>
      </w:numPr>
      <w:jc w:val="both"/>
      <w:outlineLvl w:val="0"/>
    </w:pPr>
    <w:rPr>
      <w:rFonts w:ascii="Arial Bold" w:hAnsi="Arial Bold"/>
      <w:caps/>
      <w:color w:val="000080"/>
      <w:kern w:val="32"/>
      <w:sz w:val="26"/>
      <w:szCs w:val="22"/>
    </w:rPr>
  </w:style>
  <w:style w:type="paragraph" w:styleId="Heading2">
    <w:name w:val="heading 2"/>
    <w:aliases w:val="a2,Reset numbering,2,Chapter Indo"/>
    <w:basedOn w:val="Normal"/>
    <w:next w:val="Normal"/>
    <w:link w:val="Heading2Char"/>
    <w:autoRedefine/>
    <w:uiPriority w:val="9"/>
    <w:qFormat/>
    <w:rsid w:val="00E56B8B"/>
    <w:pPr>
      <w:keepNext/>
      <w:numPr>
        <w:ilvl w:val="1"/>
        <w:numId w:val="9"/>
      </w:numPr>
      <w:spacing w:before="240" w:after="60"/>
      <w:jc w:val="both"/>
      <w:outlineLvl w:val="1"/>
    </w:pPr>
    <w:rPr>
      <w:rFonts w:ascii="Arial Bold" w:hAnsi="Arial Bold"/>
      <w:caps/>
      <w:color w:val="316223"/>
      <w:sz w:val="26"/>
      <w:szCs w:val="22"/>
      <w:lang w:bidi="en-US"/>
    </w:rPr>
  </w:style>
  <w:style w:type="paragraph" w:styleId="Heading3">
    <w:name w:val="heading 3"/>
    <w:basedOn w:val="Normal"/>
    <w:next w:val="Normal"/>
    <w:link w:val="Heading3Char"/>
    <w:autoRedefine/>
    <w:uiPriority w:val="99"/>
    <w:qFormat/>
    <w:rsid w:val="00A421CE"/>
    <w:pPr>
      <w:keepNext/>
      <w:numPr>
        <w:ilvl w:val="2"/>
        <w:numId w:val="10"/>
      </w:numPr>
      <w:tabs>
        <w:tab w:val="num" w:pos="720"/>
      </w:tabs>
      <w:ind w:left="720" w:hanging="720"/>
      <w:outlineLvl w:val="2"/>
    </w:pPr>
    <w:rPr>
      <w:rFonts w:ascii="Arial Bold" w:eastAsia="Arial Unicode MS" w:hAnsi="Arial Bold"/>
      <w:b/>
      <w:bCs/>
      <w:color w:val="000090"/>
      <w:sz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aliases w:val="a2 Char,Reset numbering Char,2 Char,Chapter Indo Char"/>
    <w:basedOn w:val="DefaultParagraphFont"/>
    <w:link w:val="Heading2"/>
    <w:uiPriority w:val="9"/>
    <w:rsid w:val="00E56B8B"/>
    <w:rPr>
      <w:rFonts w:ascii="Arial Bold" w:eastAsia="Times New Roman" w:hAnsi="Arial Bold" w:cs="Times New Roman"/>
      <w:caps/>
      <w:color w:val="316223"/>
      <w:sz w:val="26"/>
      <w:szCs w:val="22"/>
      <w:lang w:eastAsia="en-US" w:bidi="en-US"/>
    </w:rPr>
  </w:style>
  <w:style w:type="character" w:customStyle="1" w:styleId="Heading1Char">
    <w:name w:val="Heading 1 Char"/>
    <w:aliases w:val="Section Heading Char,SZRptH1 Char,1 Char,a1 Char,Headline1 Char,Jack 1 Char,Headline11 Char,Section Char"/>
    <w:basedOn w:val="DefaultParagraphFont"/>
    <w:link w:val="Heading1"/>
    <w:rsid w:val="00A61CEC"/>
    <w:rPr>
      <w:rFonts w:ascii="Arial Bold" w:hAnsi="Arial Bold" w:cs="Times New Roman"/>
      <w:caps/>
      <w:color w:val="000080"/>
      <w:kern w:val="32"/>
      <w:sz w:val="26"/>
      <w:szCs w:val="22"/>
    </w:rPr>
  </w:style>
  <w:style w:type="paragraph" w:styleId="BodyText">
    <w:name w:val="Body Text"/>
    <w:aliases w:val="1body,BodText,bt,body text,Body Txt,bd,by"/>
    <w:basedOn w:val="Normal"/>
    <w:link w:val="BodyTextChar"/>
    <w:autoRedefine/>
    <w:rsid w:val="00A61CEC"/>
    <w:pPr>
      <w:keepNext/>
    </w:pPr>
    <w:rPr>
      <w:szCs w:val="22"/>
    </w:rPr>
  </w:style>
  <w:style w:type="character" w:customStyle="1" w:styleId="BodyTextChar">
    <w:name w:val="Body Text Char"/>
    <w:aliases w:val="1body Char,BodText Char,bt Char,body text Char,Body Txt Char,bd Char,by Char"/>
    <w:basedOn w:val="DefaultParagraphFont"/>
    <w:link w:val="BodyText"/>
    <w:rsid w:val="00A61CEC"/>
    <w:rPr>
      <w:rFonts w:ascii="Verdana" w:hAnsi="Verdana" w:cs="Times New Roman"/>
      <w:sz w:val="20"/>
      <w:szCs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rsid w:val="00A421CE"/>
    <w:rPr>
      <w:rFonts w:ascii="Arial Bold" w:eastAsia="Arial Unicode MS" w:hAnsi="Arial Bold" w:cs="Times New Roman"/>
      <w:b/>
      <w:bCs/>
      <w:color w:val="000090"/>
      <w:lang w:val="en-GB"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75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7520"/>
    <w:rPr>
      <w:rFonts w:ascii="Lucida Grande" w:hAnsi="Lucida Grande" w:cs="Lucida Grande"/>
      <w:sz w:val="18"/>
      <w:szCs w:val="18"/>
      <w:lang w:val="en-GB"/>
    </w:rPr>
  </w:style>
  <w:style w:type="paragraph" w:customStyle="1" w:styleId="yiv1761773346msonormal">
    <w:name w:val="yiv1761773346msonormal"/>
    <w:basedOn w:val="Normal"/>
    <w:rsid w:val="00FA7520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customStyle="1" w:styleId="yiv1761773346yshortcuts">
    <w:name w:val="yiv1761773346yshortcuts"/>
    <w:basedOn w:val="DefaultParagraphFont"/>
    <w:rsid w:val="00FA7520"/>
  </w:style>
  <w:style w:type="character" w:styleId="Hyperlink">
    <w:name w:val="Hyperlink"/>
    <w:basedOn w:val="DefaultParagraphFont"/>
    <w:uiPriority w:val="99"/>
    <w:semiHidden/>
    <w:unhideWhenUsed/>
    <w:rsid w:val="00FA7520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FA7520"/>
    <w:rPr>
      <w:b/>
      <w:bCs/>
    </w:rPr>
  </w:style>
  <w:style w:type="paragraph" w:styleId="ListParagraph">
    <w:name w:val="List Paragraph"/>
    <w:basedOn w:val="Normal"/>
    <w:uiPriority w:val="34"/>
    <w:qFormat/>
    <w:rsid w:val="00CB4FA8"/>
    <w:pPr>
      <w:ind w:left="720"/>
      <w:contextualSpacing/>
    </w:pPr>
  </w:style>
  <w:style w:type="table" w:styleId="TableGrid">
    <w:name w:val="Table Grid"/>
    <w:basedOn w:val="TableNormal"/>
    <w:uiPriority w:val="59"/>
    <w:rsid w:val="0000145E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31A30"/>
    <w:pPr>
      <w:spacing w:after="0"/>
    </w:pPr>
    <w:rPr>
      <w:rFonts w:ascii="Calibri" w:eastAsia="Calibri" w:hAnsi="Calibri" w:cs="Helvetica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131A3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31A30"/>
    <w:rPr>
      <w:rFonts w:ascii="Verdana" w:eastAsia="Times New Roman" w:hAnsi="Verdana" w:cs="Times New Roman"/>
      <w:sz w:val="20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31A3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31A30"/>
    <w:rPr>
      <w:rFonts w:ascii="Verdana" w:eastAsia="Times New Roman" w:hAnsi="Verdana" w:cs="Times New Roman"/>
      <w:sz w:val="20"/>
      <w:lang w:eastAsia="en-US"/>
    </w:rPr>
  </w:style>
  <w:style w:type="paragraph" w:customStyle="1" w:styleId="Centered">
    <w:name w:val="Centered"/>
    <w:basedOn w:val="Normal"/>
    <w:next w:val="BodyText"/>
    <w:rsid w:val="008015FA"/>
    <w:pPr>
      <w:autoSpaceDE w:val="0"/>
      <w:autoSpaceDN w:val="0"/>
      <w:spacing w:after="240" w:line="240" w:lineRule="exact"/>
      <w:jc w:val="center"/>
    </w:pPr>
    <w:rPr>
      <w:rFonts w:ascii="Times New Roman" w:hAnsi="Times New Roman"/>
      <w:sz w:val="24"/>
    </w:rPr>
  </w:style>
  <w:style w:type="paragraph" w:customStyle="1" w:styleId="Default">
    <w:name w:val="Default"/>
    <w:rsid w:val="00FC3E4C"/>
    <w:pPr>
      <w:autoSpaceDE w:val="0"/>
      <w:autoSpaceDN w:val="0"/>
      <w:adjustRightInd w:val="0"/>
      <w:spacing w:after="0"/>
    </w:pPr>
    <w:rPr>
      <w:rFonts w:ascii="Calibri" w:eastAsiaTheme="minorHAnsi" w:hAnsi="Calibri" w:cs="Calibri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2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27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84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7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4.png"/><Relationship Id="rId4" Type="http://schemas.openxmlformats.org/officeDocument/2006/relationships/image" Target="media/image3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shamte/Library/Group%20Containers/UBF8T346G9.Office/User%20Content.localized/Templates.localized/BYG%20Project%20Brief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Madison">
  <a:themeElements>
    <a:clrScheme name="Madison">
      <a:dk1>
        <a:sysClr val="windowText" lastClr="000000"/>
      </a:dk1>
      <a:lt1>
        <a:sysClr val="window" lastClr="FFFFFF"/>
      </a:lt1>
      <a:dk2>
        <a:srgbClr val="1F2D29"/>
      </a:dk2>
      <a:lt2>
        <a:srgbClr val="C5FAEB"/>
      </a:lt2>
      <a:accent1>
        <a:srgbClr val="A1D68B"/>
      </a:accent1>
      <a:accent2>
        <a:srgbClr val="5EC795"/>
      </a:accent2>
      <a:accent3>
        <a:srgbClr val="4DADCF"/>
      </a:accent3>
      <a:accent4>
        <a:srgbClr val="CDB756"/>
      </a:accent4>
      <a:accent5>
        <a:srgbClr val="E29C36"/>
      </a:accent5>
      <a:accent6>
        <a:srgbClr val="8EC0C1"/>
      </a:accent6>
      <a:hlink>
        <a:srgbClr val="6D9D9B"/>
      </a:hlink>
      <a:folHlink>
        <a:srgbClr val="6D8583"/>
      </a:folHlink>
    </a:clrScheme>
    <a:fontScheme name="Madison">
      <a:maj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Madison">
      <a:fillStyleLst>
        <a:solidFill>
          <a:schemeClr val="phClr"/>
        </a:solidFill>
        <a:gradFill rotWithShape="1">
          <a:gsLst>
            <a:gs pos="0">
              <a:schemeClr val="phClr">
                <a:tint val="48000"/>
                <a:alpha val="88000"/>
                <a:satMod val="105000"/>
                <a:lumMod val="110000"/>
              </a:schemeClr>
            </a:gs>
            <a:gs pos="100000">
              <a:schemeClr val="phClr">
                <a:tint val="78000"/>
                <a:alpha val="92000"/>
                <a:satMod val="109000"/>
                <a:lum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satMod val="110000"/>
                <a:lumMod val="104000"/>
              </a:schemeClr>
            </a:gs>
            <a:gs pos="69000">
              <a:schemeClr val="phClr">
                <a:shade val="84000"/>
                <a:satMod val="130000"/>
                <a:lumMod val="92000"/>
              </a:schemeClr>
            </a:gs>
            <a:gs pos="100000">
              <a:schemeClr val="phClr">
                <a:shade val="76000"/>
                <a:satMod val="130000"/>
                <a:lumMod val="88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blipFill rotWithShape="1">
          <a:blip xmlns:r="http://schemas.openxmlformats.org/officeDocument/2006/relationships" r:embed="rId1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Madison" id="{025CB5FB-2DD3-45EE-B6F0-CC461540EB19}" vid="{6AC10936-2DFC-4054-9ADF-B5E2C5F8619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CF2D9B7-A767-694A-B9C1-6E2401A43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BYG Project Brief.dotx</Template>
  <TotalTime>3</TotalTime>
  <Pages>4</Pages>
  <Words>723</Words>
  <Characters>3770</Characters>
  <Application>Microsoft Office Word</Application>
  <DocSecurity>0</DocSecurity>
  <Lines>171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Project Brief</vt:lpstr>
    </vt:vector>
  </TitlesOfParts>
  <Manager/>
  <Company>Ben Yaquot Group</Company>
  <LinksUpToDate>false</LinksUpToDate>
  <CharactersWithSpaces>4375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Project Brief</dc:title>
  <dc:subject/>
  <dc:creator>Khadija Shamte</dc:creator>
  <cp:keywords/>
  <dc:description/>
  <cp:lastModifiedBy>K Shamte</cp:lastModifiedBy>
  <cp:revision>2</cp:revision>
  <cp:lastPrinted>2022-10-26T12:34:00Z</cp:lastPrinted>
  <dcterms:created xsi:type="dcterms:W3CDTF">2022-10-26T12:35:00Z</dcterms:created>
  <dcterms:modified xsi:type="dcterms:W3CDTF">2022-10-26T12:35:00Z</dcterms:modified>
  <cp:category/>
</cp:coreProperties>
</file>